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4B026" w14:textId="70B001F2" w:rsidR="00F635E4" w:rsidRDefault="004E081D"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121B39CC" wp14:editId="771D2928">
            <wp:simplePos x="0" y="0"/>
            <wp:positionH relativeFrom="page">
              <wp:align>right</wp:align>
            </wp:positionH>
            <wp:positionV relativeFrom="page">
              <wp:align>top</wp:align>
            </wp:positionV>
            <wp:extent cx="7751928" cy="10037486"/>
            <wp:effectExtent l="0" t="0" r="190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1928" cy="10037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211BE6DB" wp14:editId="51005405">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44081C"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02254246" w14:textId="77777777" w:rsidR="00BB7A53" w:rsidRPr="00BB7A53" w:rsidRDefault="00BB7A53" w:rsidP="00BB7A53">
      <w:pPr>
        <w:spacing w:line="247" w:lineRule="auto"/>
        <w:jc w:val="center"/>
        <w:outlineLvl w:val="0"/>
        <w:rPr>
          <w:rFonts w:eastAsia="Times New Roman"/>
          <w:b/>
          <w:bCs/>
          <w:kern w:val="36"/>
          <w:sz w:val="32"/>
          <w:szCs w:val="32"/>
        </w:rPr>
      </w:pPr>
      <w:r w:rsidRPr="00BB7A53">
        <w:rPr>
          <w:rFonts w:eastAsia="Times New Roman"/>
          <w:b/>
          <w:bCs/>
          <w:kern w:val="36"/>
          <w:sz w:val="32"/>
          <w:szCs w:val="32"/>
        </w:rPr>
        <w:lastRenderedPageBreak/>
        <w:t>Nehemiah 1 Teaching Points and Bible Study Questions</w:t>
      </w:r>
    </w:p>
    <w:p w14:paraId="6A6C1CAB" w14:textId="48DA8DE0"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The Power of Prayerful Beginnings</w:t>
      </w:r>
    </w:p>
    <w:p w14:paraId="5094B087"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Nehemiah's journey begins with a heartfelt prayer, setting the stage for everything that follows. Before taking any action, he seeks God's guidance, demonstrating the importance of starting with prayer. As Nehemiah 1:4 says, "When I heard these words, I sat down and wept. I mourned for days, fasting and praying before the God of heaven." This teaches us that prayer is not just a ritual but a powerful tool to align our hearts with God's will.</w:t>
      </w:r>
    </w:p>
    <w:p w14:paraId="734504CE"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incorporate prayer into the start of your daily tasks like Nehemiah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Nehemiah's prayerful approach was crucial for his leadership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Nehemiah about seeking guidance before beginning a challenging project? </w:t>
      </w:r>
    </w:p>
    <w:p w14:paraId="39D643E7"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Compassion Fuels Action</w:t>
      </w:r>
    </w:p>
    <w:p w14:paraId="6BF7D280"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Nehemiah's compassion for his people drives him to take action. His empathy for the suffering of others is a catalyst for change. This reminds us that genuine compassion should lead us to act, just as Nehemiah did when he heard of Jerusalem's plight. Let your heart be moved by the needs around you, and let that compassion propel you into meaningful action.</w:t>
      </w:r>
    </w:p>
    <w:p w14:paraId="1D5373AF"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compassion for others inspire you to take meaningful action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Nehemiah's compassion led him to prayer before taking 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transform your compassion into tangible support for those in need? </w:t>
      </w:r>
    </w:p>
    <w:p w14:paraId="1E0754DB"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AFBDB4"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483A9D5E" w14:textId="77777777" w:rsidR="00BB7A53" w:rsidRDefault="00BB7A53" w:rsidP="00BB7A53">
      <w:pPr>
        <w:spacing w:line="247" w:lineRule="auto"/>
        <w:rPr>
          <w:rFonts w:eastAsia="Times New Roman"/>
          <w:b/>
          <w:bCs/>
          <w:kern w:val="0"/>
          <w:sz w:val="21"/>
          <w:szCs w:val="21"/>
        </w:rPr>
      </w:pPr>
    </w:p>
    <w:p w14:paraId="2589CBBB" w14:textId="7F0D9C85"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Boldness in the Face of Challenges</w:t>
      </w:r>
    </w:p>
    <w:p w14:paraId="32597F87"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 xml:space="preserve">Nehemiah's boldness is evident when he approaches King Artaxerxes with his request to rebuild Jerusalem. Despite the risks, he steps out in faith, trusting in God's provision. Nehemiah 2:4-5 captures this moment: "Then the king asked me, 'What is your request?'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I prayed to the God of heaven and answered the king." His courage teaches us to be bold in pursuing God's calling, even when the path seems daunting.</w:t>
      </w:r>
    </w:p>
    <w:p w14:paraId="2E7E3988"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demonstrate boldness in prayer when facing personal or community challenges like Nehemiah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prepare for bold action when confronted with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Nehemiah's boldness was rooted in his faith, and how can you apply this? </w:t>
      </w:r>
    </w:p>
    <w:p w14:paraId="3B71E7EE"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Strategic Planning is Key</w:t>
      </w:r>
    </w:p>
    <w:p w14:paraId="1BDB60EB"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doesn't rush into rebuilding the walls without a plan. He carefully assesses the situation and devises a strategy. This highlights the importance of planning and preparation in any endeavor. As Proverbs 16:3 advises, "Commit your works to the LORD, and your plans will be achieved." Thoughtful planning, coupled with divine guidance, leads to success.</w:t>
      </w:r>
    </w:p>
    <w:p w14:paraId="4A21C77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Nehemiah's approach to planning inspire your own strategic planning in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 prioritized prayer before planning,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plans align with a greater purpose, like Nehemiah's? </w:t>
      </w:r>
    </w:p>
    <w:p w14:paraId="109DA805"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A44081"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27ABF803" w14:textId="77777777" w:rsidR="00BB7A53" w:rsidRDefault="00BB7A53" w:rsidP="00BB7A53">
      <w:pPr>
        <w:spacing w:line="247" w:lineRule="auto"/>
        <w:rPr>
          <w:rFonts w:eastAsia="Times New Roman"/>
          <w:b/>
          <w:bCs/>
          <w:kern w:val="0"/>
          <w:sz w:val="21"/>
          <w:szCs w:val="21"/>
        </w:rPr>
      </w:pPr>
    </w:p>
    <w:p w14:paraId="0CEE5E54" w14:textId="564B73F2"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Unity in Community</w:t>
      </w:r>
    </w:p>
    <w:p w14:paraId="2FA5692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rallies the people to work together, emphasizing the strength found in unity. The rebuilding of Jerusalem's walls is a collective effort, showcasing the power of community. Nehemiah 4:6 states, "So we rebuilt the wall until all of it was joined together up to half its height, for the people had a mind to work." This lesson encourages us to foster unity and collaboration in our own communities.</w:t>
      </w:r>
    </w:p>
    <w:p w14:paraId="64CBED18" w14:textId="77777777" w:rsidR="00BB7A53" w:rsidRDefault="00BB7A53" w:rsidP="00BB7A53">
      <w:pPr>
        <w:spacing w:line="247" w:lineRule="auto"/>
      </w:pPr>
      <w:r w:rsidRPr="00F6333B">
        <w:rPr>
          <w:rFonts w:eastAsia="Times New Roman"/>
          <w:kern w:val="0"/>
          <w:sz w:val="21"/>
          <w:szCs w:val="21"/>
        </w:rPr>
        <w:t>1. How can we foster unity in our community when facing challenges, as Nehemiah did with Jerusalem's walls?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encourage collective prayer and action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Nehemiah's approach to leadership promoted unity among the people?</w:t>
      </w:r>
    </w:p>
    <w:p w14:paraId="33E25D41" w14:textId="4DEEFF7B"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Perseverance Amidst Opposition</w:t>
      </w:r>
    </w:p>
    <w:p w14:paraId="0E205943"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faces significant opposition, yet he remains steadfast. His perseverance in the face of adversity is a testament to his faith and determination. Nehemiah 4:14 reminds us, "Do not be afraid of them. Remember the Lord, who is great and awesome, and fight for your brothers, your sons and daughters, your wives and your homes." Let this inspire you to persevere, knowing that God is with you.</w:t>
      </w:r>
    </w:p>
    <w:p w14:paraId="0A0D203B"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maintain perseverance when facing opposition in your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from Nehemiah 1 can you apply to overcome challenges and stay focused on your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prayer and planning are crucial for perseverance amidst opposition? </w:t>
      </w:r>
    </w:p>
    <w:p w14:paraId="699316C9"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89EB96"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77044BFA" w14:textId="77777777" w:rsidR="00BB7A53" w:rsidRDefault="00BB7A53" w:rsidP="00BB7A53">
      <w:pPr>
        <w:spacing w:line="247" w:lineRule="auto"/>
        <w:rPr>
          <w:rFonts w:eastAsia="Times New Roman"/>
          <w:b/>
          <w:bCs/>
          <w:kern w:val="0"/>
          <w:sz w:val="21"/>
          <w:szCs w:val="21"/>
        </w:rPr>
      </w:pPr>
    </w:p>
    <w:p w14:paraId="349A3673" w14:textId="571FB8E0"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The Importance of Accountability</w:t>
      </w:r>
    </w:p>
    <w:p w14:paraId="1B27AA67"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holds himself and others accountable, ensuring that everyone stays committed to the task. This accountability is crucial for maintaining integrity and focus. Nehemiah 5:9 highlights this: "So I continued, 'What you are doing is not right. Should you not walk in the fear of our God to avoid the reproach of our foreign enemies?'" Accountability keeps us aligned with our values and goals.</w:t>
      </w:r>
    </w:p>
    <w:p w14:paraId="5BC0F5F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establish accountability in your community like Nehemiah did with Jerusalem's walls?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 sought accountability before taking action,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accountability in your personal and spiritual growth? </w:t>
      </w:r>
    </w:p>
    <w:p w14:paraId="14A95961"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Generosity and Sacrifice</w:t>
      </w:r>
    </w:p>
    <w:p w14:paraId="3FD6A4BF"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exemplifies generosity by refusing to burden the people with taxes, choosing instead to support them. His sacrificial leadership is a model for us to follow. Nehemiah 5:18 illustrates this: "Each day, one ox, six choice sheep, and some poultry were prepared for me, and every ten days an abundance of all kinds of wine. Yet I never demanded the food allotted to the governor, because the burden on the people was so heavy." Generosity and sacrifice can have a profound impact on those around us.</w:t>
      </w:r>
    </w:p>
    <w:p w14:paraId="287B0A4E"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Nehemiah's response to Jerusalem's plight inspire your own acts of generosity and sacrifice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 prioritized prayer and fasting before taking action to help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sacrifices are you willing to make to support a community in need, as Nehemiah did? </w:t>
      </w:r>
    </w:p>
    <w:p w14:paraId="0D045358"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060789"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4BDC0200" w14:textId="77777777" w:rsidR="00BB7A53" w:rsidRDefault="00BB7A53" w:rsidP="00BB7A53">
      <w:pPr>
        <w:spacing w:line="247" w:lineRule="auto"/>
        <w:rPr>
          <w:rFonts w:eastAsia="Times New Roman"/>
          <w:b/>
          <w:bCs/>
          <w:kern w:val="0"/>
          <w:sz w:val="21"/>
          <w:szCs w:val="21"/>
        </w:rPr>
      </w:pPr>
    </w:p>
    <w:p w14:paraId="134720CA" w14:textId="5C5BE138"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Staying Focused on the Mission</w:t>
      </w:r>
    </w:p>
    <w:p w14:paraId="2AC19FAE"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Despite distractions and attempts to derail his efforts, Nehemiah remains focused on his mission. His unwavering commitment is a reminder to stay true to our purpose. Nehemiah 6:3 captures his resolve: "So I sent messengers to them, saying, 'I am doing a great work and cannot come down. Why should the work stop while I leave it to go down to you?'" Stay focused on what God has called you to do, and don't let distractions deter you.</w:t>
      </w:r>
    </w:p>
    <w:p w14:paraId="611795D3"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maintain focus on your mission despite distractions or challenges, like Nehemiah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mission aligns with a greater purpose, as Nehemiah's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Nehemiah's prayerful approach helped him stay focused on his mission? </w:t>
      </w:r>
    </w:p>
    <w:p w14:paraId="60DBA1A8"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Celebrating Success with Gratitude</w:t>
      </w:r>
    </w:p>
    <w:p w14:paraId="64D59A59"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Once the walls are rebuilt, Nehemiah leads the people in a celebration of gratitude and worship. This final lesson teaches us to acknowledge God's hand in our successes and to celebrate with a thankful heart. Nehemiah 12:43 beautifully describes this moment: "On that day they offered great sacrifices, rejoicing because God had given them great joy. The women and children also rejoiced, so that the joy of Jerusalem was heard from afar." Remember to celebrate your victories and give thanks to God for His faithfulness.</w:t>
      </w:r>
    </w:p>
    <w:p w14:paraId="718F2CE2" w14:textId="77777777" w:rsidR="00BB7A53" w:rsidRPr="001B37DC" w:rsidRDefault="00BB7A53" w:rsidP="00BB7A53">
      <w:pPr>
        <w:spacing w:line="247" w:lineRule="auto"/>
        <w:rPr>
          <w:rFonts w:eastAsia="Times New Roman"/>
          <w:kern w:val="0"/>
          <w:sz w:val="21"/>
          <w:szCs w:val="21"/>
        </w:rPr>
      </w:pPr>
      <w:r w:rsidRPr="00F6333B">
        <w:rPr>
          <w:rFonts w:eastAsia="Times New Roman"/>
          <w:kern w:val="0"/>
          <w:sz w:val="21"/>
          <w:szCs w:val="21"/>
        </w:rPr>
        <w:t>1. How can you incorporate gratitude into your daily routine when celebrating personal or communal successes?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gratitude is important after achieving a significant goal?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gratitude remains a central part of your success celebrations?</w:t>
      </w:r>
      <w:r w:rsidRPr="001B37DC">
        <w:br w:type="page"/>
      </w:r>
    </w:p>
    <w:p w14:paraId="1CB9D12A" w14:textId="77777777" w:rsidR="00BB7A53" w:rsidRPr="00BB7A53" w:rsidRDefault="00BB7A53" w:rsidP="00BB7A53">
      <w:pPr>
        <w:spacing w:line="247" w:lineRule="auto"/>
        <w:jc w:val="center"/>
        <w:outlineLvl w:val="0"/>
        <w:rPr>
          <w:rFonts w:eastAsia="Times New Roman"/>
          <w:b/>
          <w:bCs/>
          <w:kern w:val="36"/>
          <w:sz w:val="32"/>
          <w:szCs w:val="32"/>
        </w:rPr>
      </w:pPr>
      <w:r w:rsidRPr="00BB7A53">
        <w:rPr>
          <w:rFonts w:eastAsia="Times New Roman"/>
          <w:b/>
          <w:bCs/>
          <w:kern w:val="36"/>
          <w:sz w:val="32"/>
          <w:szCs w:val="32"/>
        </w:rPr>
        <w:t>Nehemiah 2 Teaching Points and Bible Study Questions</w:t>
      </w:r>
    </w:p>
    <w:p w14:paraId="1F9A03DD" w14:textId="52459FFA"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Seek Divine Guidance First</w:t>
      </w:r>
    </w:p>
    <w:p w14:paraId="7292F353"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Before embarking on any significant task, Nehemiah sought the Lord's guidance. In Nehemiah 2:4, when the king asked him what he wanted, Nehemiah "prayed to the God of heaven." This teaches us the importance of seeking divine wisdom before making decisions. By prioritizing prayer, we align our plans with God's will, ensuring that our actions are guided by His wisdom and purpose.</w:t>
      </w:r>
    </w:p>
    <w:p w14:paraId="0A8DA048"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seeking divine guidance first impact your decision-making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 prioritized prayer before approaching the king with his request?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Nehemiah about balancing faith and action in your daily life? </w:t>
      </w:r>
    </w:p>
    <w:p w14:paraId="764A97A2"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Prepare and Plan Diligently</w:t>
      </w:r>
    </w:p>
    <w:p w14:paraId="26A82BDF"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didn't just pray; he also planned. When the king granted his request, Nehemiah had a clear plan ready, as seen in Nehemiah 2:6-8. He knew what he needed to rebuild Jerusalem's walls. This reminds us that while faith is essential, preparation and planning are equally important. God honors our efforts when we combine prayer with practical steps.</w:t>
      </w:r>
    </w:p>
    <w:p w14:paraId="1CA7D3F8"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apply Nehemiah's planning approach to achieve your personal or professional goals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Nehemiah's preparation was crucial for the success of rebuilding Jerusalem's walls?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thorough preparation before starting a new project or task? </w:t>
      </w:r>
    </w:p>
    <w:p w14:paraId="15935DF9"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C5CC02"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4291C144" w14:textId="77777777" w:rsidR="00BB7A53" w:rsidRDefault="00BB7A53" w:rsidP="00BB7A53">
      <w:pPr>
        <w:spacing w:line="247" w:lineRule="auto"/>
        <w:rPr>
          <w:rFonts w:eastAsia="Times New Roman"/>
          <w:b/>
          <w:bCs/>
          <w:kern w:val="0"/>
          <w:sz w:val="21"/>
          <w:szCs w:val="21"/>
        </w:rPr>
      </w:pPr>
    </w:p>
    <w:p w14:paraId="6D7B8F48" w14:textId="04300DE5"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Trust in God's Provision</w:t>
      </w:r>
    </w:p>
    <w:p w14:paraId="3834B438"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Nehemiah's journey was made possible by the king's support, which was ultimately God's provision. Nehemiah 2:8 states, "And the king granted me what I asked, for the good hand of my God was upon me." Trusting in God's provision means believing that He will supply all our needs according to His riches and glory, often in unexpected ways.</w:t>
      </w:r>
    </w:p>
    <w:p w14:paraId="58F293F2"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trust in God's provision when facing a daunting task or challenge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recognize and rely on God's provision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Nehemiah trusted God's provision despite potential obstacles and opposition? </w:t>
      </w:r>
    </w:p>
    <w:p w14:paraId="6D228F51"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Face Opposition with Faith</w:t>
      </w:r>
    </w:p>
    <w:p w14:paraId="61E0FF8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 xml:space="preserve">As Nehemiah began his work, he faced opposition from Sanballat and </w:t>
      </w:r>
      <w:proofErr w:type="spellStart"/>
      <w:r w:rsidRPr="00F6333B">
        <w:rPr>
          <w:rFonts w:eastAsia="Times New Roman"/>
          <w:kern w:val="0"/>
          <w:sz w:val="21"/>
          <w:szCs w:val="21"/>
        </w:rPr>
        <w:t>Tobiah</w:t>
      </w:r>
      <w:proofErr w:type="spellEnd"/>
      <w:r w:rsidRPr="00F6333B">
        <w:rPr>
          <w:rFonts w:eastAsia="Times New Roman"/>
          <w:kern w:val="0"/>
          <w:sz w:val="21"/>
          <w:szCs w:val="21"/>
        </w:rPr>
        <w:t>. Nehemiah 2:10 notes their displeasure at his efforts to help the Israelites. This teaches us that opposition is inevitable when we pursue God's work. However, with faith and perseverance, we can overcome any obstacles, knowing that God is on our side.</w:t>
      </w:r>
    </w:p>
    <w:p w14:paraId="0FB89812"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maintain faith when facing opposition in your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from Nehemiah 2 can you apply to overcome challenges with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faith is crucial when dealing with criticism or resistance? </w:t>
      </w:r>
    </w:p>
    <w:p w14:paraId="3A1291E3"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AB35E2"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7B30D5A2" w14:textId="77777777" w:rsidR="00BB7A53" w:rsidRDefault="00BB7A53" w:rsidP="00BB7A53">
      <w:pPr>
        <w:spacing w:line="247" w:lineRule="auto"/>
        <w:rPr>
          <w:rFonts w:eastAsia="Times New Roman"/>
          <w:b/>
          <w:bCs/>
          <w:kern w:val="0"/>
          <w:sz w:val="21"/>
          <w:szCs w:val="21"/>
        </w:rPr>
      </w:pPr>
    </w:p>
    <w:p w14:paraId="37AEA7D5" w14:textId="5C3F15B6"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Assess the Situation Wisely</w:t>
      </w:r>
    </w:p>
    <w:p w14:paraId="4269602F"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Before taking action, Nehemiah assessed the situation firsthand. In Nehemiah 2:13-15, he inspected the walls at night to understand the extent of the damage. This careful assessment allowed him to devise an effective strategy. We, too, should take time to evaluate our circumstances before making decisions, ensuring that our actions are informed and strategic.</w:t>
      </w:r>
    </w:p>
    <w:p w14:paraId="63D96F57" w14:textId="77777777" w:rsidR="00BB7A53" w:rsidRDefault="00BB7A53" w:rsidP="00BB7A53">
      <w:pPr>
        <w:spacing w:line="247" w:lineRule="auto"/>
      </w:pPr>
      <w:r w:rsidRPr="00F6333B">
        <w:rPr>
          <w:rFonts w:eastAsia="Times New Roman"/>
          <w:kern w:val="0"/>
          <w:sz w:val="21"/>
          <w:szCs w:val="21"/>
        </w:rPr>
        <w:t>1. How can you assess situations wisely before making decisions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 inspected the walls before sharing his plan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Nehemiah about preparing for challenges in your own projects?</w:t>
      </w:r>
    </w:p>
    <w:p w14:paraId="75627C3D" w14:textId="691BA01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Inspire and Mobilize Others</w:t>
      </w:r>
    </w:p>
    <w:p w14:paraId="5E45214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didn't work alone; he inspired others to join him. In Nehemiah 2:17-18, he shared his vision and motivated the people to rebuild the walls. His leadership shows us the power of inspiring and mobilizing others to achieve a common goal. By sharing our vision and enthusiasm, we can encourage others to join us in fulfilling God's purposes.</w:t>
      </w:r>
    </w:p>
    <w:p w14:paraId="1D1B6B9B"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inspire others to join a community project despite initial skepticism or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would you use to effectively mobilize a team for a shared goal?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clear communication is crucial when rallying others for a cause? </w:t>
      </w:r>
    </w:p>
    <w:p w14:paraId="0B46C98B"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011705"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5358BF9D" w14:textId="77777777" w:rsidR="00BB7A53" w:rsidRDefault="00BB7A53" w:rsidP="00BB7A53">
      <w:pPr>
        <w:spacing w:line="247" w:lineRule="auto"/>
        <w:rPr>
          <w:rFonts w:eastAsia="Times New Roman"/>
          <w:b/>
          <w:bCs/>
          <w:kern w:val="0"/>
          <w:sz w:val="21"/>
          <w:szCs w:val="21"/>
        </w:rPr>
      </w:pPr>
    </w:p>
    <w:p w14:paraId="3FFBCA9D" w14:textId="15DCD15E"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Rely on God's Strength</w:t>
      </w:r>
    </w:p>
    <w:p w14:paraId="3998B071"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Nehemiah's confidence came from his reliance on God's strength. In Nehemiah 2:20, he declared, "The God of heaven will give us success." This reliance on divine strength is crucial for overcoming challenges. When we trust in God's power rather than our own, we can accomplish great things for His glory.</w:t>
      </w:r>
    </w:p>
    <w:p w14:paraId="31B5BCD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rely on God's strength when facing overwhelming tasks like Nehemiah rebuilding the wall?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Nehemiah's reliance on God was crucial for his leadership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seek God's strength in your daily challenges and decisions? </w:t>
      </w:r>
    </w:p>
    <w:p w14:paraId="241B2DA6"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Stay Focused on the Mission</w:t>
      </w:r>
    </w:p>
    <w:p w14:paraId="41B2F818"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Despite distractions and opposition, Nehemiah remained focused on his mission. He didn't allow negativity to deter him from his God-given task. This teaches us the importance of staying focused on our mission, keeping our eyes fixed on the goal, and not allowing external pressures to derail us from fulfilling God's calling.</w:t>
      </w:r>
    </w:p>
    <w:p w14:paraId="09E492CE"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maintain focus on your mission despite distractions or opposition, like Nehemiah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mission aligns with a greater purpose, as Nehemiah's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staying focused on a mission is crucial for achieving long-term goals? </w:t>
      </w:r>
    </w:p>
    <w:p w14:paraId="57B1B361"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A0BB9B"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76B8F067" w14:textId="77777777" w:rsidR="00BB7A53" w:rsidRDefault="00BB7A53" w:rsidP="00BB7A53">
      <w:pPr>
        <w:spacing w:line="247" w:lineRule="auto"/>
        <w:rPr>
          <w:rFonts w:eastAsia="Times New Roman"/>
          <w:b/>
          <w:bCs/>
          <w:kern w:val="0"/>
          <w:sz w:val="21"/>
          <w:szCs w:val="21"/>
        </w:rPr>
      </w:pPr>
    </w:p>
    <w:p w14:paraId="20E09366" w14:textId="5D49E3E7"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Communicate Clearly and Effectively</w:t>
      </w:r>
    </w:p>
    <w:p w14:paraId="62836A1F"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Nehemiah's success was partly due to his clear and effective communication. He articulated his vision and needs to the king and the people. This highlights the importance of clear communication in achieving our goals. By expressing our thoughts and intentions clearly, we can foster understanding and collaboration.</w:t>
      </w:r>
    </w:p>
    <w:p w14:paraId="668B1EB2"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Nehemiah's approach to the king inspire you to communicate your needs effectively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clear communication was crucial for Nehemiah when rallying support for rebuilding Jerusalem?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Nehemiah about balancing honesty and tact in difficult conversations? </w:t>
      </w:r>
    </w:p>
    <w:p w14:paraId="0225810A"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God's Sovereignty</w:t>
      </w:r>
    </w:p>
    <w:p w14:paraId="73D3FF19"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Throughout Nehemiah 2, it's evident that Nehemiah acknowledged God's sovereignty in every step. He recognized that the success of his mission was due to God's hand upon him. This reminds us to always acknowledge God's sovereignty in our lives, giving Him the glory for every success and trusting His plan in every situation.</w:t>
      </w:r>
    </w:p>
    <w:p w14:paraId="26EE5134" w14:textId="77777777" w:rsidR="00BB7A53" w:rsidRPr="001B37DC" w:rsidRDefault="00BB7A53" w:rsidP="00BB7A53">
      <w:pPr>
        <w:spacing w:line="247" w:lineRule="auto"/>
        <w:rPr>
          <w:rFonts w:eastAsia="Times New Roman"/>
          <w:kern w:val="0"/>
          <w:sz w:val="21"/>
          <w:szCs w:val="21"/>
        </w:rPr>
      </w:pPr>
      <w:r w:rsidRPr="00F6333B">
        <w:rPr>
          <w:rFonts w:eastAsia="Times New Roman"/>
          <w:kern w:val="0"/>
          <w:sz w:val="21"/>
          <w:szCs w:val="21"/>
        </w:rPr>
        <w:t>1. How can you acknowledge God's sovereignty when facing challenges like Nehemiah did with rebuilding Jerusalem's walls?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control is crucial when planning and executing important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Nehemiah about trusting God's sovereignty in uncertain situations?</w:t>
      </w:r>
      <w:r w:rsidRPr="001B37DC">
        <w:br w:type="page"/>
      </w:r>
    </w:p>
    <w:p w14:paraId="1FAE10AF" w14:textId="77777777" w:rsidR="00BB7A53" w:rsidRPr="00BB7A53" w:rsidRDefault="00BB7A53" w:rsidP="00BB7A53">
      <w:pPr>
        <w:spacing w:line="247" w:lineRule="auto"/>
        <w:jc w:val="center"/>
        <w:outlineLvl w:val="0"/>
        <w:rPr>
          <w:rFonts w:eastAsia="Times New Roman"/>
          <w:b/>
          <w:bCs/>
          <w:kern w:val="36"/>
          <w:sz w:val="32"/>
          <w:szCs w:val="32"/>
        </w:rPr>
      </w:pPr>
      <w:r w:rsidRPr="00BB7A53">
        <w:rPr>
          <w:rFonts w:eastAsia="Times New Roman"/>
          <w:b/>
          <w:bCs/>
          <w:kern w:val="36"/>
          <w:sz w:val="32"/>
          <w:szCs w:val="32"/>
        </w:rPr>
        <w:t>Nehemiah 3 Teaching Points and Bible Study Questions</w:t>
      </w:r>
    </w:p>
    <w:p w14:paraId="73C2C66A" w14:textId="2FEB974E"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Unity in Diversity</w:t>
      </w:r>
    </w:p>
    <w:p w14:paraId="1242BD3B"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3 is a beautiful tapestry of unity, showcasing how people from different backgrounds came together for a common purpose. From priests to goldsmiths, everyone had a role in rebuilding the wall. This reminds us of 1 Corinthians 12:12, "For just as the body is one and has many parts, and all the parts of that body, though many, are one body, so also is Christ." Embrace the diversity in your community and work together for the greater good.</w:t>
      </w:r>
    </w:p>
    <w:p w14:paraId="2562497E"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diverse skills and backgrounds contribute to a unified community effort, like rebuilding a wall?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in diversity is essential for achieving common goals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collaboration among diverse groups in your personal or professional life? </w:t>
      </w:r>
    </w:p>
    <w:p w14:paraId="46AA1E12"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Leadership by Example</w:t>
      </w:r>
    </w:p>
    <w:p w14:paraId="07507454"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led by example, inspiring others to join the cause. His leadership was not about commanding from a distance but working alongside his people. As Jesus said in Mark 10:45, "For even the Son of Man did not come to be served, but to serve." True leadership is about serving others and setting a positive example.</w:t>
      </w:r>
    </w:p>
    <w:p w14:paraId="348B818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demonstrate leadership by example in your community like Nehemiah did in rebuilding the wall?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leading by example is effective in motivating others to contribute to a common goal?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inspire others to take initiative in projects or tasks at work or home? </w:t>
      </w:r>
    </w:p>
    <w:p w14:paraId="4CC659DA"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92F64A"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15C0DDC7" w14:textId="77777777" w:rsidR="00BB7A53" w:rsidRDefault="00BB7A53" w:rsidP="00BB7A53">
      <w:pPr>
        <w:spacing w:line="247" w:lineRule="auto"/>
        <w:rPr>
          <w:rFonts w:eastAsia="Times New Roman"/>
          <w:b/>
          <w:bCs/>
          <w:kern w:val="0"/>
          <w:sz w:val="21"/>
          <w:szCs w:val="21"/>
        </w:rPr>
      </w:pPr>
    </w:p>
    <w:p w14:paraId="66F5B930" w14:textId="18FF5086"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The Power of Prayer</w:t>
      </w:r>
    </w:p>
    <w:p w14:paraId="7BCE64C3"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Before any action, Nehemiah prayed. His reliance on God was evident throughout the rebuilding process. Philippians 4:6 encourages us, "Do not be anxious about anything, but in every situation, by prayer and petition, with thanksgiving, present your requests to God." Make prayer your first response, not your last resort.</w:t>
      </w:r>
    </w:p>
    <w:p w14:paraId="37FC967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prayer influence your approach to collaborative projects, as seen in Nehemiah 3's teamwork?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was essential for Nehemiah's leadership during the rebuilding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Nehemiah about integrating prayer into daily tasks and challenges? </w:t>
      </w:r>
    </w:p>
    <w:p w14:paraId="7025E072"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Everyone Has a Role</w:t>
      </w:r>
    </w:p>
    <w:p w14:paraId="7820679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3 highlights that everyone, regardless of their status or skill set, had a part to play. Romans 12:4-5 reminds us, "For just as each of us has one body with many members, and these members do not all have the same function, so in Christ we, though many, form one body." Recognize your unique role and contribute to the community.</w:t>
      </w:r>
    </w:p>
    <w:p w14:paraId="0E337842"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identify and embrace your unique role in your community or workplace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everyone to contribute, regardless of their skills or status?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recognize and fulfill their roles in a group project? </w:t>
      </w:r>
    </w:p>
    <w:p w14:paraId="264CD215"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DBF807"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372AAF7A" w14:textId="77777777" w:rsidR="00BB7A53" w:rsidRDefault="00BB7A53" w:rsidP="00BB7A53">
      <w:pPr>
        <w:spacing w:line="247" w:lineRule="auto"/>
        <w:rPr>
          <w:rFonts w:eastAsia="Times New Roman"/>
          <w:b/>
          <w:bCs/>
          <w:kern w:val="0"/>
          <w:sz w:val="21"/>
          <w:szCs w:val="21"/>
        </w:rPr>
      </w:pPr>
    </w:p>
    <w:p w14:paraId="67993273" w14:textId="68C70C2B"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Overcoming Opposition</w:t>
      </w:r>
    </w:p>
    <w:p w14:paraId="7B3141A3"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builders faced opposition, yet they persevered. Nehemiah's story teaches us to stand firm in the face of adversity. As James 1:12 states, "Blessed is the man who perseveres under trial, because when he has stood the test, he will receive the crown of life that God has promised to those who love Him." Trust in God's strength to overcome challenges.</w:t>
      </w:r>
    </w:p>
    <w:p w14:paraId="52818497" w14:textId="77777777" w:rsidR="00BB7A53" w:rsidRDefault="00BB7A53" w:rsidP="00BB7A53">
      <w:pPr>
        <w:spacing w:line="247" w:lineRule="auto"/>
      </w:pPr>
      <w:r w:rsidRPr="00F6333B">
        <w:rPr>
          <w:rFonts w:eastAsia="Times New Roman"/>
          <w:kern w:val="0"/>
          <w:sz w:val="21"/>
          <w:szCs w:val="21"/>
        </w:rPr>
        <w:t>1. How can you stay motivated when facing opposition in your personal or professional projects?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can you use to overcome discouragement from critics while pursuing your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teamwork is essential in overcoming challenges and opposition?</w:t>
      </w:r>
    </w:p>
    <w:p w14:paraId="19C6510E" w14:textId="2BFE369A"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Family</w:t>
      </w:r>
    </w:p>
    <w:p w14:paraId="68203F08"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Families worked side by side on the wall, strengthening their bonds and their community. Ephesians 6:1-4 emphasizes the importance of family relationships. Involve your family in your endeavors and grow together in faith and purpose.</w:t>
      </w:r>
    </w:p>
    <w:p w14:paraId="381EF18B"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families today work together to achieve common goals, like those in Nehemiah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family collaboration is emphasized in rebuilding efforts in Nehemiah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Nehemiah 3 about strengthening family bonds through shared responsibilities? </w:t>
      </w:r>
    </w:p>
    <w:p w14:paraId="1F4DFD30"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A4895F"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1FB1F00D" w14:textId="77777777" w:rsidR="00BB7A53" w:rsidRDefault="00BB7A53" w:rsidP="00BB7A53">
      <w:pPr>
        <w:spacing w:line="247" w:lineRule="auto"/>
        <w:rPr>
          <w:rFonts w:eastAsia="Times New Roman"/>
          <w:b/>
          <w:bCs/>
          <w:kern w:val="0"/>
          <w:sz w:val="21"/>
          <w:szCs w:val="21"/>
        </w:rPr>
      </w:pPr>
    </w:p>
    <w:p w14:paraId="162540F5" w14:textId="4736E311"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Diligence and Hard Work</w:t>
      </w:r>
    </w:p>
    <w:p w14:paraId="2E39BA37"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builders worked diligently, each focusing on their assigned section. Colossians 3:23 encourages us, "Whatever you do, work at it with all your heart, as working for the Lord, not for human masters." Approach your tasks with dedication and a heart for service.</w:t>
      </w:r>
    </w:p>
    <w:p w14:paraId="77A9A732"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apply the diligence shown by the builders in Nehemiah 3 to your daily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teamwork was crucial for the success of the wall's reconstruction in Nehemiah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Nehemiah 3 about balancing individual responsibilities with community goals? </w:t>
      </w:r>
    </w:p>
    <w:p w14:paraId="4280137D"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Encouragement</w:t>
      </w:r>
    </w:p>
    <w:p w14:paraId="467872A9"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motivated his people, reminding them of God's faithfulness. Hebrews 10:24-25 urges us to "consider how we may spur one another on toward love and good deeds." Be a source of encouragement to those around you, lifting them up in their efforts.</w:t>
      </w:r>
    </w:p>
    <w:p w14:paraId="15D3857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encourage others in their roles, similar to Nehemiah's leadership in rebuilding the wall?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encouragement was crucial for the workers in Nehemiah 3,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supportive environment like Nehemiah did during the rebuilding process? </w:t>
      </w:r>
    </w:p>
    <w:p w14:paraId="6C80193E"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8C0AD7"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45FC58A6" w14:textId="77777777" w:rsidR="00BB7A53" w:rsidRDefault="00BB7A53" w:rsidP="00BB7A53">
      <w:pPr>
        <w:spacing w:line="247" w:lineRule="auto"/>
        <w:rPr>
          <w:rFonts w:eastAsia="Times New Roman"/>
          <w:b/>
          <w:bCs/>
          <w:kern w:val="0"/>
          <w:sz w:val="21"/>
          <w:szCs w:val="21"/>
        </w:rPr>
      </w:pPr>
    </w:p>
    <w:p w14:paraId="6EB4691E" w14:textId="6588A3AF"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Accountability and Responsibility</w:t>
      </w:r>
    </w:p>
    <w:p w14:paraId="1A318EE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Each group was responsible for their section of the wall, fostering a sense of accountability. Galatians 6:5 tells us, "For each one should carry their own load." Take responsibility for your actions and contribute positively to your community.</w:t>
      </w:r>
    </w:p>
    <w:p w14:paraId="7A43CFB7"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ensure accountability in your community projects like the builders in Nehemiah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share responsibility effectively in your team or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shared responsibility was crucial for the success of rebuilding the wall? </w:t>
      </w:r>
    </w:p>
    <w:p w14:paraId="1684883C"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Celebrating Success</w:t>
      </w:r>
    </w:p>
    <w:p w14:paraId="756B16DF"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Upon completion, the people celebrated their achievement, acknowledging God's hand in their success. Psalm 126:3 declares, "The LORD has done great things for us, and we are filled with joy." Celebrate your victories, big or small, and give thanks to God for His guidance and provision.</w:t>
      </w:r>
    </w:p>
    <w:p w14:paraId="2859683E" w14:textId="77777777" w:rsidR="00BB7A53" w:rsidRPr="001B37DC" w:rsidRDefault="00BB7A53" w:rsidP="00BB7A53">
      <w:pPr>
        <w:spacing w:line="247" w:lineRule="auto"/>
        <w:rPr>
          <w:rFonts w:eastAsia="Times New Roman"/>
          <w:kern w:val="0"/>
          <w:sz w:val="21"/>
          <w:szCs w:val="21"/>
        </w:rPr>
      </w:pPr>
      <w:r w:rsidRPr="00F6333B">
        <w:rPr>
          <w:rFonts w:eastAsia="Times New Roman"/>
          <w:kern w:val="0"/>
          <w:sz w:val="21"/>
          <w:szCs w:val="21"/>
        </w:rPr>
        <w:t>1. How can you celebrate small successes in your community like the builders in Nehemiah 3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each person's contribution is important in achieving collective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Nehemiah 3 about recognizing and celebrating teamwork in your own projects?</w:t>
      </w:r>
      <w:r w:rsidRPr="001B37DC">
        <w:br w:type="page"/>
      </w:r>
    </w:p>
    <w:p w14:paraId="0900D67D" w14:textId="77777777" w:rsidR="00BB7A53" w:rsidRPr="00BB7A53" w:rsidRDefault="00BB7A53" w:rsidP="00BB7A53">
      <w:pPr>
        <w:spacing w:line="247" w:lineRule="auto"/>
        <w:jc w:val="center"/>
        <w:outlineLvl w:val="0"/>
        <w:rPr>
          <w:rFonts w:eastAsia="Times New Roman"/>
          <w:b/>
          <w:bCs/>
          <w:kern w:val="36"/>
          <w:sz w:val="32"/>
          <w:szCs w:val="32"/>
        </w:rPr>
      </w:pPr>
      <w:r w:rsidRPr="00BB7A53">
        <w:rPr>
          <w:rFonts w:eastAsia="Times New Roman"/>
          <w:b/>
          <w:bCs/>
          <w:kern w:val="36"/>
          <w:sz w:val="32"/>
          <w:szCs w:val="32"/>
        </w:rPr>
        <w:t>Nehemiah 4 Teaching Points and Bible Study Questions</w:t>
      </w:r>
    </w:p>
    <w:p w14:paraId="00312339" w14:textId="7CE1BD9B"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Stand Firm in Faith</w:t>
      </w:r>
    </w:p>
    <w:p w14:paraId="782102D1"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In Nehemiah 4, we see the power of unwavering faith. When faced with opposition, Nehemiah and his people did not falter. Instead, they turned to God in prayer, demonstrating the importance of standing firm in faith. As Nehemiah prayed, "Hear us, O our God, for we are despised. Turn their insults back on their own heads" (Nehemiah 4:4). This teaches us to rely on God’s strength and wisdom when challenges arise.</w:t>
      </w:r>
    </w:p>
    <w:p w14:paraId="2576063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stand firm in faith when facing opposition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and vigilance are crucial when defending your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during challenging times? </w:t>
      </w:r>
    </w:p>
    <w:p w14:paraId="3BD91844"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Prepared for Opposition</w:t>
      </w:r>
    </w:p>
    <w:p w14:paraId="1284A998"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Opposition is inevitable when you are doing God’s work. Nehemiah faced ridicule and threats, yet he remained steadfast. "But we prayed to our God and posted a guard day and night to meet this threat" (Nehemiah 4:9). This reminds us to be vigilant and prepared, both spiritually and practically, for any challenges that may come our way.</w:t>
      </w:r>
    </w:p>
    <w:p w14:paraId="066AEB3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stay focused on your goals when facing criticism or opposition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can you implement to strengthen your resolve against discouragement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balance prayer and action when dealing with challenges? </w:t>
      </w:r>
    </w:p>
    <w:p w14:paraId="0E3F0646"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CDA320"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61287D10" w14:textId="77777777" w:rsidR="00BB7A53" w:rsidRDefault="00BB7A53" w:rsidP="00BB7A53">
      <w:pPr>
        <w:spacing w:line="247" w:lineRule="auto"/>
        <w:rPr>
          <w:rFonts w:eastAsia="Times New Roman"/>
          <w:b/>
          <w:bCs/>
          <w:kern w:val="0"/>
          <w:sz w:val="21"/>
          <w:szCs w:val="21"/>
        </w:rPr>
      </w:pPr>
    </w:p>
    <w:p w14:paraId="4ECF2D6B" w14:textId="69F7C409"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Unity is Strength</w:t>
      </w:r>
    </w:p>
    <w:p w14:paraId="7D0E4CC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4 highlights the power of unity among believers. The people worked together, each taking their place on the wall.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we rebuilt the wall until all of it reached half its height, for the people worked with all their heart" (Nehemiah 4:6). This unity and shared purpose are crucial for overcoming obstacles and achieving God’s plans.</w:t>
      </w:r>
    </w:p>
    <w:p w14:paraId="28A4E94E"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we foster unity in our community to overcome challenges like Nehemiah's team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Nehemiah's success in rebuilding the wall?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unity in your workplace or family? </w:t>
      </w:r>
    </w:p>
    <w:p w14:paraId="59971BFE"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Balance Work and Prayer</w:t>
      </w:r>
    </w:p>
    <w:p w14:paraId="1519C421"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teaches us the importance of balancing action with prayer. While they worked diligently, they also prayed fervently. "From that day on, half of my men did the work, while the other half were equipped with spears, shields, bows, and armor" (Nehemiah 4:16). This balance ensures that our efforts are guided and blessed by God.</w:t>
      </w:r>
    </w:p>
    <w:p w14:paraId="1885EC33"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effectively balance work responsibilities and prayer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 prioritized both work and prayer during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strategies can you implement to ensure prayer remains a priority amidst busy schedules? </w:t>
      </w:r>
    </w:p>
    <w:p w14:paraId="23285FD3"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633FAC"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3CD7C73D" w14:textId="77777777" w:rsidR="00BB7A53" w:rsidRDefault="00BB7A53" w:rsidP="00BB7A53">
      <w:pPr>
        <w:spacing w:line="247" w:lineRule="auto"/>
        <w:rPr>
          <w:rFonts w:eastAsia="Times New Roman"/>
          <w:b/>
          <w:bCs/>
          <w:kern w:val="0"/>
          <w:sz w:val="21"/>
          <w:szCs w:val="21"/>
        </w:rPr>
      </w:pPr>
    </w:p>
    <w:p w14:paraId="64C31B92" w14:textId="098E8D84"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Encourage One Another</w:t>
      </w:r>
    </w:p>
    <w:p w14:paraId="2C058EF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In times of difficulty, encouragement is vital. Nehemiah motivated his people by reminding them of God’s greatness. "Do not be afraid of them. Remember the Lord, who is great and awesome" (Nehemiah 4:14). Encouragement strengthens our resolve and helps us to persevere in our mission.</w:t>
      </w:r>
    </w:p>
    <w:p w14:paraId="2A7A081F" w14:textId="77777777" w:rsidR="00BB7A53" w:rsidRDefault="00BB7A53" w:rsidP="00BB7A53">
      <w:pPr>
        <w:spacing w:line="247" w:lineRule="auto"/>
      </w:pPr>
      <w:r w:rsidRPr="00F6333B">
        <w:rPr>
          <w:rFonts w:eastAsia="Times New Roman"/>
          <w:kern w:val="0"/>
          <w:sz w:val="21"/>
          <w:szCs w:val="21"/>
        </w:rPr>
        <w:t>1. How can you encourage others when facing opposition, as Nehemiah did in rebuilding the wall?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encouragement is crucial in overcoming challenges together, as seen in Nehemiah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uplift a community facing discouragement, inspired by Nehemiah's leadership?</w:t>
      </w:r>
    </w:p>
    <w:p w14:paraId="0B8C0C1A" w14:textId="25D654A5"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Stay Focused on the Goal</w:t>
      </w:r>
    </w:p>
    <w:p w14:paraId="16B902D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Despite distractions and threats, Nehemiah kept his focus on rebuilding the wall.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we continued the work with half the men holding spears, from the first light of dawn till the stars came out" (Nehemiah 4:21). Staying focused on God’s purpose for our lives helps us to overcome any obstacles that may arise.</w:t>
      </w:r>
    </w:p>
    <w:p w14:paraId="52AF7B5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maintain focus on your goals despite external criticism or opposition, like Nehemiah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staying focused on a goal is crucial when facing discouragement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distractions don't derail your progress towards your goals? </w:t>
      </w:r>
    </w:p>
    <w:p w14:paraId="71FB6DC1"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435CF0"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324F6463" w14:textId="77777777" w:rsidR="00BB7A53" w:rsidRDefault="00BB7A53" w:rsidP="00BB7A53">
      <w:pPr>
        <w:spacing w:line="247" w:lineRule="auto"/>
        <w:rPr>
          <w:rFonts w:eastAsia="Times New Roman"/>
          <w:b/>
          <w:bCs/>
          <w:kern w:val="0"/>
          <w:sz w:val="21"/>
          <w:szCs w:val="21"/>
        </w:rPr>
      </w:pPr>
    </w:p>
    <w:p w14:paraId="311C05D6" w14:textId="30511996"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Trust in God’s Protection</w:t>
      </w:r>
    </w:p>
    <w:p w14:paraId="1B18A9E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Nehemiah’s story is a testament to God’s protection over His people. "Our God will fight for us!" (Nehemiah 4:20). This assurance allows us to move forward with confidence, knowing that God is our shield and defender.</w:t>
      </w:r>
    </w:p>
    <w:p w14:paraId="1C3BB201"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actively trust in God's protection when facing opposition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Nehemiah's response to threats can inspire your own trust in God's protection?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protection during challenging times? </w:t>
      </w:r>
    </w:p>
    <w:p w14:paraId="3928A016"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Ready to Adapt</w:t>
      </w:r>
    </w:p>
    <w:p w14:paraId="66925005"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Flexibility is key when facing challenges. Nehemiah adapted his strategy by arming his workers and setting up a defense system. "Each of the builders wore his sword at his side as he worked" (Nehemiah 4:18). Being open to change and ready to adapt ensures that we can effectively respond to any situation.</w:t>
      </w:r>
    </w:p>
    <w:p w14:paraId="1614BC77"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adapt your plans when facing unexpected opposition in your personal or work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flexibility is crucial when working towards a challenging goal?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strategies can you implement to stay prepared for sudden changes in your environment? </w:t>
      </w:r>
    </w:p>
    <w:p w14:paraId="4835B4D4"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32F9BD"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54F8D75A" w14:textId="77777777" w:rsidR="00BB7A53" w:rsidRDefault="00BB7A53" w:rsidP="00BB7A53">
      <w:pPr>
        <w:spacing w:line="247" w:lineRule="auto"/>
        <w:rPr>
          <w:rFonts w:eastAsia="Times New Roman"/>
          <w:b/>
          <w:bCs/>
          <w:kern w:val="0"/>
          <w:sz w:val="21"/>
          <w:szCs w:val="21"/>
        </w:rPr>
      </w:pPr>
    </w:p>
    <w:p w14:paraId="348EE33E" w14:textId="44A3A4DF"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Lead by Example</w:t>
      </w:r>
    </w:p>
    <w:p w14:paraId="68B09C5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led by example, working alongside his people and sharing in their burdens. His leadership inspired others to follow suit. "Neither I nor my brothers nor my men nor the guards with me took off our clothes; each had his weapon, even when he went for water" (Nehemiah 4:23). Leading by example fosters trust and unity among those we lead.</w:t>
      </w:r>
    </w:p>
    <w:p w14:paraId="5A6A6EC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lead by example when facing opposition in your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leading by example is crucial during challenging times, as seen in Nehemiah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inspire others through your actions, like Nehemiah did? </w:t>
      </w:r>
    </w:p>
    <w:p w14:paraId="40289279"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Persevere Through Trials</w:t>
      </w:r>
    </w:p>
    <w:p w14:paraId="6F87FF0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Finally, Nehemiah 4 teaches us the value of perseverance. Despite numerous challenges, the work continued.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we carried on the work with half of them holding spears, from the break of dawn until the stars appeared" (Nehemiah 4:21). Perseverance, fueled by faith and determination, enables us to complete the tasks God has set before us.</w:t>
      </w:r>
    </w:p>
    <w:p w14:paraId="4F50806C" w14:textId="77777777" w:rsidR="00BB7A53" w:rsidRPr="001B37DC" w:rsidRDefault="00BB7A53" w:rsidP="00BB7A53">
      <w:pPr>
        <w:spacing w:line="247" w:lineRule="auto"/>
        <w:rPr>
          <w:rFonts w:eastAsia="Times New Roman"/>
          <w:kern w:val="0"/>
          <w:sz w:val="21"/>
          <w:szCs w:val="21"/>
        </w:rPr>
      </w:pPr>
      <w:r w:rsidRPr="00F6333B">
        <w:rPr>
          <w:rFonts w:eastAsia="Times New Roman"/>
          <w:kern w:val="0"/>
          <w:sz w:val="21"/>
          <w:szCs w:val="21"/>
        </w:rPr>
        <w:t>1. How can you maintain focus on your goals when facing criticism or opposition like Nehemiah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can you use to stay motivated during challenging times, similar to Nehemiah's approach?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perseverance is essential in overcoming obstacles, as demonstrated by Nehemiah's leadership?</w:t>
      </w:r>
      <w:r w:rsidRPr="001B37DC">
        <w:br w:type="page"/>
      </w:r>
    </w:p>
    <w:p w14:paraId="5E5B7BE2" w14:textId="77777777" w:rsidR="00BB7A53" w:rsidRPr="00BB7A53" w:rsidRDefault="00BB7A53" w:rsidP="00BB7A53">
      <w:pPr>
        <w:spacing w:line="247" w:lineRule="auto"/>
        <w:jc w:val="center"/>
        <w:outlineLvl w:val="0"/>
        <w:rPr>
          <w:rFonts w:eastAsia="Times New Roman"/>
          <w:b/>
          <w:bCs/>
          <w:kern w:val="36"/>
          <w:sz w:val="32"/>
          <w:szCs w:val="32"/>
        </w:rPr>
      </w:pPr>
      <w:r w:rsidRPr="00BB7A53">
        <w:rPr>
          <w:rFonts w:eastAsia="Times New Roman"/>
          <w:b/>
          <w:bCs/>
          <w:kern w:val="36"/>
          <w:sz w:val="32"/>
          <w:szCs w:val="32"/>
        </w:rPr>
        <w:t>Nehemiah 5 Teaching Points and Bible Study Questions</w:t>
      </w:r>
    </w:p>
    <w:p w14:paraId="76AC8655" w14:textId="696A7774"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Stand Up for Justice</w:t>
      </w:r>
    </w:p>
    <w:p w14:paraId="53AA6709"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In Nehemiah 5, we see Nehemiah standing up for the oppressed. When he hears the outcry of the people against their fellow Jews, he takes immediate action. This teaches us the importance of advocating for justice and fairness in our communities. As Nehemiah says, "What you are doing is not right. Should you not walk in the fear of our God to avoid the reproach of our enemies?" (Nehemiah 5:9). We are called to be voices for those who cannot speak for themselves, ensuring that justice prevails.</w:t>
      </w:r>
    </w:p>
    <w:p w14:paraId="4B3F9D5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stand up for justice in your community like Nehemiah did for the oppressed?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addressing economic injustice is crucial for community well-being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fairness in your workplace or social circles? </w:t>
      </w:r>
    </w:p>
    <w:p w14:paraId="6284AB23"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Lead by Example</w:t>
      </w:r>
    </w:p>
    <w:p w14:paraId="16A639F4"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didn’t just talk the talk; he walked the walk. He refused to take the governor’s food allowance, setting an example of selflessness and integrity. "But I did not do so, because of the fear of God" (Nehemiah 5:15). This reminds us that true leadership is about serving others and living out the values we preach.</w:t>
      </w:r>
    </w:p>
    <w:p w14:paraId="020A1020"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lead by example in addressing injustice within your community, as Nehemiah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prioritize others' needs over personal gain, like Nehemiah?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leading by example is crucial in fostering trust and unity in a team? </w:t>
      </w:r>
    </w:p>
    <w:p w14:paraId="1A2B83CE"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2B94B2"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170BBAD4" w14:textId="77777777" w:rsidR="00BB7A53" w:rsidRDefault="00BB7A53" w:rsidP="00BB7A53">
      <w:pPr>
        <w:spacing w:line="247" w:lineRule="auto"/>
        <w:rPr>
          <w:rFonts w:eastAsia="Times New Roman"/>
          <w:b/>
          <w:bCs/>
          <w:kern w:val="0"/>
          <w:sz w:val="21"/>
          <w:szCs w:val="21"/>
        </w:rPr>
      </w:pPr>
    </w:p>
    <w:p w14:paraId="57193DDE" w14:textId="6BF45271"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Address Issues Directly</w:t>
      </w:r>
    </w:p>
    <w:p w14:paraId="7E6747D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When Nehemiah learned of the injustices, he didn’t ignore them or hope they would resolve themselves. He confronted the nobles and officials directly, saying, "You are exacting usury, each from his brother" (Nehemiah 5:7). This teaches us the importance of addressing problems head-on with courage and clarity.</w:t>
      </w:r>
    </w:p>
    <w:p w14:paraId="5B3CCE70"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address financial injustices in your community like Nehemiah did with the nobles?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would you take to confront a friend about unethical behavior?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is it important to address issues directly rather than avoiding them? </w:t>
      </w:r>
    </w:p>
    <w:p w14:paraId="46C880EB"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Prioritize Community Well-being</w:t>
      </w:r>
    </w:p>
    <w:p w14:paraId="1506963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Nehemiah’s actions were driven by a deep concern for the community’s well-being. He called for the restoration of fields, vineyards, olive groves, and houses to their rightful owners. "Restore now to them, even today, their fields, their vineyards, their olive groves, and their houses" (Nehemiah 5:11). This highlights the importance of prioritizing the needs of the community over personal gain.</w:t>
      </w:r>
    </w:p>
    <w:p w14:paraId="38BE2DA0"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prioritize community well-being over personal gain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address injustices within your community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prioritizing community well-being strengthen relationships and trust among members? </w:t>
      </w:r>
    </w:p>
    <w:p w14:paraId="1E13AD9E"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415E84"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15F5B2D7" w14:textId="77777777" w:rsidR="00BB7A53" w:rsidRDefault="00BB7A53" w:rsidP="00BB7A53">
      <w:pPr>
        <w:spacing w:line="247" w:lineRule="auto"/>
        <w:rPr>
          <w:rFonts w:eastAsia="Times New Roman"/>
          <w:b/>
          <w:bCs/>
          <w:kern w:val="0"/>
          <w:sz w:val="21"/>
          <w:szCs w:val="21"/>
        </w:rPr>
      </w:pPr>
    </w:p>
    <w:p w14:paraId="72E924F2" w14:textId="2AD3AF38"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Practice Generosity</w:t>
      </w:r>
    </w:p>
    <w:p w14:paraId="753B3F3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Generosity is a recurring theme in Nehemiah 5. Nehemiah himself provided for many at his table, showing that generosity can be a powerful tool for building community and fostering goodwill. "Moreover, there were at my table one hundred and fifty Jews and officials" (Nehemiah 5:17). We are encouraged to share our blessings with others, reflecting God’s love and provision.</w:t>
      </w:r>
    </w:p>
    <w:p w14:paraId="1E1946A1" w14:textId="77777777" w:rsidR="00BB7A53" w:rsidRDefault="00BB7A53" w:rsidP="00BB7A53">
      <w:pPr>
        <w:spacing w:line="247" w:lineRule="auto"/>
      </w:pPr>
      <w:r w:rsidRPr="00F6333B">
        <w:rPr>
          <w:rFonts w:eastAsia="Times New Roman"/>
          <w:kern w:val="0"/>
          <w:sz w:val="21"/>
          <w:szCs w:val="21"/>
        </w:rPr>
        <w:t>1. How can you practice generosity in your community when faced with financial challenges like Nehemiah's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 prioritized generosity despite the economic strain on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fairness and generosity in your financial dealings with others?</w:t>
      </w:r>
    </w:p>
    <w:p w14:paraId="028E6EAE" w14:textId="35692766"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Fear God Above All</w:t>
      </w:r>
    </w:p>
    <w:p w14:paraId="2D38AAB5"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Nehemiah’s actions were motivated by his reverence for God. He consistently acted out of a desire to honor God, saying, "Should you not walk in the fear of our God?" (Nehemiah 5:9). This teaches us that a healthy fear of God should guide our decisions and actions, keeping us aligned with His will.</w:t>
      </w:r>
    </w:p>
    <w:p w14:paraId="71F99CA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fearing God influence your decisions in situations of financial or social injustice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Nehemiah's fear of God led him to act differently than others in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fearing God over societal pressures in your daily life? </w:t>
      </w:r>
    </w:p>
    <w:p w14:paraId="7461A747"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826EF1"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6AF84E84" w14:textId="77777777" w:rsidR="00BB7A53" w:rsidRDefault="00BB7A53" w:rsidP="00BB7A53">
      <w:pPr>
        <w:spacing w:line="247" w:lineRule="auto"/>
        <w:rPr>
          <w:rFonts w:eastAsia="Times New Roman"/>
          <w:b/>
          <w:bCs/>
          <w:kern w:val="0"/>
          <w:sz w:val="21"/>
          <w:szCs w:val="21"/>
        </w:rPr>
      </w:pPr>
    </w:p>
    <w:p w14:paraId="0FFB744F" w14:textId="77E6C3F4"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Be Accountable</w:t>
      </w:r>
    </w:p>
    <w:p w14:paraId="3CA9B2A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held the people accountable for their actions, urging them to make an oath to do what was right. "Then I summoned the priests and required of the nobles and officials an oath that they would do this promise" (Nehemiah 5:12). Accountability is crucial in maintaining integrity and ensuring that commitments are honored.</w:t>
      </w:r>
    </w:p>
    <w:p w14:paraId="55383E42"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ensure accountability in your community when addressing issues of injustice or inequality?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Nehemiah's approach to accountability was effective in resolving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hold yourself accountable in financial or ethical matters? </w:t>
      </w:r>
    </w:p>
    <w:p w14:paraId="69B958A5"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Favor</w:t>
      </w:r>
    </w:p>
    <w:p w14:paraId="068A96A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Throughout the chapter, Nehemiah seeks God’s favor, asking Him to remember his efforts for good. "Remember me with favor, O my God, for all I have done for this people" (Nehemiah 5:19). This reminds us to seek God’s approval above all, trusting that He sees and rewards our faithfulness.</w:t>
      </w:r>
    </w:p>
    <w:p w14:paraId="0DC21694"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seek God's favor when addressing injustices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 prioritized God's favor over personal gain in his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seeking God's favor in daily decisions? </w:t>
      </w:r>
    </w:p>
    <w:p w14:paraId="50BB9E5E"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1F5D6A"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534E1268" w14:textId="77777777" w:rsidR="00BB7A53" w:rsidRDefault="00BB7A53" w:rsidP="00BB7A53">
      <w:pPr>
        <w:spacing w:line="247" w:lineRule="auto"/>
        <w:rPr>
          <w:rFonts w:eastAsia="Times New Roman"/>
          <w:b/>
          <w:bCs/>
          <w:kern w:val="0"/>
          <w:sz w:val="21"/>
          <w:szCs w:val="21"/>
        </w:rPr>
      </w:pPr>
    </w:p>
    <w:p w14:paraId="69E8EF0D" w14:textId="314F892B"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Embrace Humility</w:t>
      </w:r>
    </w:p>
    <w:p w14:paraId="2827A3E9"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Despite his position, Nehemiah remained humble, serving the people rather than lording over them. His humility is a powerful lesson in servant leadership, showing that true greatness comes from lifting others up. "But I did not demand the food allotted to the governor, because the service was too heavy on this people" (Nehemiah 5:18).</w:t>
      </w:r>
    </w:p>
    <w:p w14:paraId="13C7E17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embracing humility help resolve conflicts in your community, as seen in Nehemiah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effective leadership, according to Nehemiah's example?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others' needs over your own, inspired by Nehemiah 5? </w:t>
      </w:r>
    </w:p>
    <w:p w14:paraId="76222298"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Provision</w:t>
      </w:r>
    </w:p>
    <w:p w14:paraId="1696052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Nehemiah’s story is a testament to trusting in God’s provision. Despite the challenges, he relied on God to provide for the needs of the people and himself. This encourages us to trust that God will supply all our needs according to His riches in glory, as we faithfully serve Him and others.</w:t>
      </w:r>
    </w:p>
    <w:p w14:paraId="14514ED1" w14:textId="77777777" w:rsidR="00BB7A53" w:rsidRPr="001B37DC" w:rsidRDefault="00BB7A53" w:rsidP="00BB7A53">
      <w:pPr>
        <w:spacing w:line="247" w:lineRule="auto"/>
        <w:rPr>
          <w:rFonts w:eastAsia="Times New Roman"/>
          <w:kern w:val="0"/>
          <w:sz w:val="21"/>
          <w:szCs w:val="21"/>
        </w:rPr>
      </w:pPr>
      <w:r w:rsidRPr="00F6333B">
        <w:rPr>
          <w:rFonts w:eastAsia="Times New Roman"/>
          <w:kern w:val="0"/>
          <w:sz w:val="21"/>
          <w:szCs w:val="21"/>
        </w:rPr>
        <w:t>1. How can you trust God's provision when facing financial challenges like those in Nehemiah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provision is crucial during times of economic injustice?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demonstrate trust in God's provision in your community?</w:t>
      </w:r>
      <w:r w:rsidRPr="001B37DC">
        <w:br w:type="page"/>
      </w:r>
    </w:p>
    <w:p w14:paraId="0E4955A3" w14:textId="77777777" w:rsidR="00BB7A53" w:rsidRPr="00BB7A53" w:rsidRDefault="00BB7A53" w:rsidP="00BB7A53">
      <w:pPr>
        <w:spacing w:line="247" w:lineRule="auto"/>
        <w:jc w:val="center"/>
        <w:outlineLvl w:val="0"/>
        <w:rPr>
          <w:rFonts w:eastAsia="Times New Roman"/>
          <w:b/>
          <w:bCs/>
          <w:kern w:val="36"/>
          <w:sz w:val="32"/>
          <w:szCs w:val="32"/>
        </w:rPr>
      </w:pPr>
      <w:r w:rsidRPr="00BB7A53">
        <w:rPr>
          <w:rFonts w:eastAsia="Times New Roman"/>
          <w:b/>
          <w:bCs/>
          <w:kern w:val="36"/>
          <w:sz w:val="32"/>
          <w:szCs w:val="32"/>
        </w:rPr>
        <w:t>Nehemiah 6 Teaching Points and Bible Study Questions</w:t>
      </w:r>
    </w:p>
    <w:p w14:paraId="2E66FA0D" w14:textId="75250D2C"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Stand Firm Against Distractions</w:t>
      </w:r>
    </w:p>
    <w:p w14:paraId="3F93822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In Nehemiah 6, we see Nehemiah's unwavering focus on his mission despite numerous distractions. When Sanballat and Geshem tried to lure him away from his work, Nehemiah responded, "I am doing a great work and cannot come down" (Nehemiah 6:3). This teaches us the importance of staying committed to our God-given tasks and not allowing distractions to derail us from our purpose.</w:t>
      </w:r>
    </w:p>
    <w:p w14:paraId="18F55D00"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identify and resist distractions that hinder your personal goals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staying focused on your purpose is crucial in achieving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strategies can you implement to maintain focus when faced with persistent distractions? </w:t>
      </w:r>
    </w:p>
    <w:p w14:paraId="17FD9761"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Discern the Truth</w:t>
      </w:r>
    </w:p>
    <w:p w14:paraId="76A51790"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faced false accusations and deceitful plots, yet he discerned the truth through prayer and wisdom. "For they were all trying to frighten us, thinking, 'Their hands will get too weak for the work, and it will not be completed.' But I prayed, 'Now strengthen my hands'" (Nehemiah 6:9). This reminds us to seek God's guidance to discern truth from falsehood in our lives.</w:t>
      </w:r>
    </w:p>
    <w:p w14:paraId="3685D969"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discern truth when faced with persistent opposition or false accusations like Nehemiah?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Nehemiah's discernment was crucial in maintaining focus on his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verify information before reacting, as Nehemiah did? </w:t>
      </w:r>
    </w:p>
    <w:p w14:paraId="6291E340"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950FB5"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0DA45875" w14:textId="77777777" w:rsidR="00BB7A53" w:rsidRDefault="00BB7A53" w:rsidP="00BB7A53">
      <w:pPr>
        <w:spacing w:line="247" w:lineRule="auto"/>
        <w:rPr>
          <w:rFonts w:eastAsia="Times New Roman"/>
          <w:b/>
          <w:bCs/>
          <w:kern w:val="0"/>
          <w:sz w:val="21"/>
          <w:szCs w:val="21"/>
        </w:rPr>
      </w:pPr>
    </w:p>
    <w:p w14:paraId="47F272C7" w14:textId="548857FD"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Rely on God's Strength</w:t>
      </w:r>
    </w:p>
    <w:p w14:paraId="3B2A09C5"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Despite the opposition, Nehemiah relied on God's strength to persevere. His prayer, "Now strengthen my hands," is a powerful reminder that our strength comes from the Lord. When we face challenges, we can trust that God will provide the strength we need to overcome them.</w:t>
      </w:r>
    </w:p>
    <w:p w14:paraId="56C59D5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rely on God's strength when facing persistent opposition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Nehemiah's reliance on God was crucial for completing his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trust in God during challenging tasks? </w:t>
      </w:r>
    </w:p>
    <w:p w14:paraId="7632C79B"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Courageous in the Face of Fear</w:t>
      </w:r>
    </w:p>
    <w:p w14:paraId="152088D0"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Nehemiah's enemies attempted to intimidate him, but he remained courageous. "Should a man like me run away?" he asked (Nehemiah 6:11). This lesson encourages us to stand firm in our faith and not be swayed by fear, knowing that God is with us.</w:t>
      </w:r>
    </w:p>
    <w:p w14:paraId="1C2D3EA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remain steadfast when facing intimidation or threats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overcome fear and act courageously like Nehemiah?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courage is essential when confronting challenges or opposition in your personal journey? </w:t>
      </w:r>
    </w:p>
    <w:p w14:paraId="27FBF2CF"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E11E52"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68198C4C" w14:textId="77777777" w:rsidR="00BB7A53" w:rsidRDefault="00BB7A53" w:rsidP="00BB7A53">
      <w:pPr>
        <w:spacing w:line="247" w:lineRule="auto"/>
        <w:rPr>
          <w:rFonts w:eastAsia="Times New Roman"/>
          <w:b/>
          <w:bCs/>
          <w:kern w:val="0"/>
          <w:sz w:val="21"/>
          <w:szCs w:val="21"/>
        </w:rPr>
      </w:pPr>
    </w:p>
    <w:p w14:paraId="0EC92ACB" w14:textId="07552282"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Maintain Integrity</w:t>
      </w:r>
    </w:p>
    <w:p w14:paraId="567B61F8"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Nehemiah's integrity was evident when he refused to hide in the temple to save his life, recognizing it as a trap. "I realized that God had not sent him" (Nehemiah 6:12). This teaches us the importance of maintaining integrity and not compromising our values, even when faced with difficult choices.</w:t>
      </w:r>
    </w:p>
    <w:p w14:paraId="71D5B75C" w14:textId="77777777" w:rsidR="00BB7A53" w:rsidRDefault="00BB7A53" w:rsidP="00BB7A53">
      <w:pPr>
        <w:spacing w:line="247" w:lineRule="auto"/>
      </w:pPr>
      <w:r w:rsidRPr="00F6333B">
        <w:rPr>
          <w:rFonts w:eastAsia="Times New Roman"/>
          <w:kern w:val="0"/>
          <w:sz w:val="21"/>
          <w:szCs w:val="21"/>
        </w:rPr>
        <w:t>1. How can you maintain integrity when facing persistent opposition or distractions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when others attempt to undermine your efforts or character?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uphold integrity when pressured to compromise your values?</w:t>
      </w:r>
    </w:p>
    <w:p w14:paraId="48C21A89" w14:textId="0C2490DA"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Justice</w:t>
      </w:r>
    </w:p>
    <w:p w14:paraId="5980CBB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 xml:space="preserve">Nehemiah trusted that God would handle his enemies, saying, "Remember </w:t>
      </w:r>
      <w:proofErr w:type="spellStart"/>
      <w:r w:rsidRPr="00F6333B">
        <w:rPr>
          <w:rFonts w:eastAsia="Times New Roman"/>
          <w:kern w:val="0"/>
          <w:sz w:val="21"/>
          <w:szCs w:val="21"/>
        </w:rPr>
        <w:t>Tobiah</w:t>
      </w:r>
      <w:proofErr w:type="spellEnd"/>
      <w:r w:rsidRPr="00F6333B">
        <w:rPr>
          <w:rFonts w:eastAsia="Times New Roman"/>
          <w:kern w:val="0"/>
          <w:sz w:val="21"/>
          <w:szCs w:val="21"/>
        </w:rPr>
        <w:t xml:space="preserve"> and Sanballat, O my God, according to these things they have done" (Nehemiah 6:14). This lesson reminds us to trust in God's justice and not take matters into our own hands, knowing that He sees all and will act in His perfect timing.</w:t>
      </w:r>
    </w:p>
    <w:p w14:paraId="3D1506E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maintain trust in God's justice when facing false accusations or threats like Nehemiah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Nehemiah's trust in God's justice was crucial for completing his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Nehemiah about responding to intimidation with faith in God's justice? </w:t>
      </w:r>
    </w:p>
    <w:p w14:paraId="1ECBA964"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FD87B5"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09A197B3" w14:textId="77777777" w:rsidR="00BB7A53" w:rsidRDefault="00BB7A53" w:rsidP="00BB7A53">
      <w:pPr>
        <w:spacing w:line="247" w:lineRule="auto"/>
        <w:rPr>
          <w:rFonts w:eastAsia="Times New Roman"/>
          <w:b/>
          <w:bCs/>
          <w:kern w:val="0"/>
          <w:sz w:val="21"/>
          <w:szCs w:val="21"/>
        </w:rPr>
      </w:pPr>
    </w:p>
    <w:p w14:paraId="6AB76FD6" w14:textId="664BEBCA"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Persevere Until Completion</w:t>
      </w:r>
    </w:p>
    <w:p w14:paraId="1A4A585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Despite the opposition, Nehemiah and his team completed the wall in just 52 days.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 wall was completed on the twenty-fifth of Elul, in fifty-two days" (Nehemiah 6:15). This demonstrates the power of perseverance and the importance of seeing our tasks through to completion, trusting that God will bless our efforts.</w:t>
      </w:r>
    </w:p>
    <w:p w14:paraId="312C7F50"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stay focused on your goals despite distractions or opposition, like Nehemiah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can you use to persevere when facing discouragement or fear in completing a task?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perseverance is crucial for achieving long-term success in your personal or professional life? </w:t>
      </w:r>
    </w:p>
    <w:p w14:paraId="131CFB41"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Inspire Others Through Leadership</w:t>
      </w:r>
    </w:p>
    <w:p w14:paraId="59DFA243"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Nehemiah's leadership inspired others to join in the work, despite the challenges. His example shows us the impact of godly leadership and how it can motivate and encourage others to work towards a common goal.</w:t>
      </w:r>
    </w:p>
    <w:p w14:paraId="7360C04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inspire others to stay focused on a shared goal despite external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would you use to maintain integrity when facing opposition in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perseverance in leadership can motivate others to overcome challenges? </w:t>
      </w:r>
    </w:p>
    <w:p w14:paraId="5EDC5F74"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3353B2"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4A52E054" w14:textId="77777777" w:rsidR="00BB7A53" w:rsidRDefault="00BB7A53" w:rsidP="00BB7A53">
      <w:pPr>
        <w:spacing w:line="247" w:lineRule="auto"/>
        <w:rPr>
          <w:rFonts w:eastAsia="Times New Roman"/>
          <w:b/>
          <w:bCs/>
          <w:kern w:val="0"/>
          <w:sz w:val="21"/>
          <w:szCs w:val="21"/>
        </w:rPr>
      </w:pPr>
    </w:p>
    <w:p w14:paraId="61BD38C3" w14:textId="4C1E87F7"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Stay Vigilant Against Deception</w:t>
      </w:r>
    </w:p>
    <w:p w14:paraId="33376A15"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was vigilant and recognized the deceitful intentions of his enemies. "They were trying to intimidate us, thinking, 'They will become discouraged with the work, and it will not be completed'" (Nehemiah 6:9). This teaches us to be watchful and discerning, aware that deception can come in many forms.</w:t>
      </w:r>
    </w:p>
    <w:p w14:paraId="6FED67E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identify and resist deception in your daily life like Nehemiah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staying vigilant against deception is crucial in achieving your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focus when faced with distractions or deceit? </w:t>
      </w:r>
    </w:p>
    <w:p w14:paraId="01B8765F"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God's Faithfulness</w:t>
      </w:r>
    </w:p>
    <w:p w14:paraId="1CA1BF74"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Finally, Nehemiah's story is a testament to God's faithfulness. The completion of the wall was a cause for celebration, as it was a testament to God's provision and protection. This encourages us to celebrate and give thanks for God's faithfulness in our own lives, recognizing His hand in our successes and victories.</w:t>
      </w:r>
    </w:p>
    <w:p w14:paraId="043A8DAD" w14:textId="77777777" w:rsidR="00BB7A53" w:rsidRPr="001B37DC" w:rsidRDefault="00BB7A53" w:rsidP="00BB7A53">
      <w:pPr>
        <w:spacing w:line="247" w:lineRule="auto"/>
        <w:rPr>
          <w:rFonts w:eastAsia="Times New Roman"/>
          <w:kern w:val="0"/>
          <w:sz w:val="21"/>
          <w:szCs w:val="21"/>
        </w:rPr>
      </w:pPr>
      <w:r w:rsidRPr="00F6333B">
        <w:rPr>
          <w:rFonts w:eastAsia="Times New Roman"/>
          <w:kern w:val="0"/>
          <w:sz w:val="21"/>
          <w:szCs w:val="21"/>
        </w:rPr>
        <w:t>1. How can you celebrate God's faithfulness when facing opposition or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faithfulness strengthens your resolve to complete difficult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remember and celebrate God's faithfulness in your daily routine?</w:t>
      </w:r>
      <w:r w:rsidRPr="001B37DC">
        <w:br w:type="page"/>
      </w:r>
    </w:p>
    <w:p w14:paraId="5559E9BB" w14:textId="77777777" w:rsidR="00BB7A53" w:rsidRPr="00BB7A53" w:rsidRDefault="00BB7A53" w:rsidP="00BB7A53">
      <w:pPr>
        <w:spacing w:line="247" w:lineRule="auto"/>
        <w:jc w:val="center"/>
        <w:outlineLvl w:val="0"/>
        <w:rPr>
          <w:rFonts w:eastAsia="Times New Roman"/>
          <w:b/>
          <w:bCs/>
          <w:kern w:val="36"/>
          <w:sz w:val="32"/>
          <w:szCs w:val="32"/>
        </w:rPr>
      </w:pPr>
      <w:r w:rsidRPr="00BB7A53">
        <w:rPr>
          <w:rFonts w:eastAsia="Times New Roman"/>
          <w:b/>
          <w:bCs/>
          <w:kern w:val="36"/>
          <w:sz w:val="32"/>
          <w:szCs w:val="32"/>
        </w:rPr>
        <w:t>Nehemiah 7 Teaching Points and Bible Study Questions</w:t>
      </w:r>
    </w:p>
    <w:p w14:paraId="75689A80" w14:textId="6874D752"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The Importance of Leadership and Delegation</w:t>
      </w:r>
    </w:p>
    <w:p w14:paraId="48FC0C19"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7 begins with Nehemiah appointing leaders to oversee Jerusalem. This highlights the importance of leadership and delegation in any community or project. As Nehemiah wisely chose Hanani and Hananiah for their faithfulness and fear of God, we too should seek leaders who embody these qualities. "I put in charge of Jerusalem my brother Hanani, along with Hananiah the commander of the citadel, because he was a man of integrity and feared God more than most men do" (Nehemiah 7:2). Effective leadership is crucial for maintaining order and achieving goals.</w:t>
      </w:r>
    </w:p>
    <w:p w14:paraId="0868EEA1"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effective delegation enhance leadership in your community or workplace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 prioritized appointing trustworthy leaders for specific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Nehemiah about balancing responsibility and trust in leadership roles? </w:t>
      </w:r>
    </w:p>
    <w:p w14:paraId="3C975E45"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Prioritizing Security and Vigilance</w:t>
      </w:r>
    </w:p>
    <w:p w14:paraId="1608575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instructed the gates of Jerusalem to be opened only when the sun was hot and to be closed and barred while the guards were still on duty. This teaches us the importance of vigilance and security in our lives. "Do not open the gates of Jerusalem until the sun is hot, and while the gatekeepers are still on duty, have them shut and bar the doors" (Nehemiah 7:3). We must be watchful and protect what is valuable, whether it be our faith, family, or community.</w:t>
      </w:r>
    </w:p>
    <w:p w14:paraId="590C132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prioritize security in your community while maintaining trust and openness?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vigilance is crucial in safeguarding personal and communal values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vigilance in your daily life? </w:t>
      </w:r>
    </w:p>
    <w:p w14:paraId="61D8CB27"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D54350"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42561F7F" w14:textId="77777777" w:rsidR="00BB7A53" w:rsidRDefault="00BB7A53" w:rsidP="00BB7A53">
      <w:pPr>
        <w:spacing w:line="247" w:lineRule="auto"/>
        <w:rPr>
          <w:rFonts w:eastAsia="Times New Roman"/>
          <w:b/>
          <w:bCs/>
          <w:kern w:val="0"/>
          <w:sz w:val="21"/>
          <w:szCs w:val="21"/>
        </w:rPr>
      </w:pPr>
    </w:p>
    <w:p w14:paraId="3F488C60" w14:textId="6083FB8C"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The Value of Community and Unity</w:t>
      </w:r>
    </w:p>
    <w:p w14:paraId="5D3E0F59"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chapter emphasizes the significance of community as Nehemiah gathers the people to register by families. This act of uniting the people under a common purpose reminds us of the strength found in community. "Then my God put it into my heart to assemble the nobles, the officials, and the common people for registration by families" (Nehemiah 7:5). Unity in purpose and faith can lead to great accomplishments.</w:t>
      </w:r>
    </w:p>
    <w:p w14:paraId="30DFA652"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contribute to fostering unity within your community like Nehemiah did in Jerusalem?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involvement was crucial for rebuilding Jerusalem's walls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community values and supports each member's unique contributions? </w:t>
      </w:r>
    </w:p>
    <w:p w14:paraId="0EFC5B3A"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Remembering Our Heritage</w:t>
      </w:r>
    </w:p>
    <w:p w14:paraId="024485D5"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7 lists the genealogy of those who returned from exile, underscoring the importance of remembering our roots and heritage. Knowing where we come from helps us understand our identity and purpose. "These are the people of the province who came up from the captivity of the exiles" (Nehemiah 7:6). Our spiritual heritage in Christ is a foundation that guides us in our journey.</w:t>
      </w:r>
    </w:p>
    <w:p w14:paraId="19CEF3F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remembering your heritage influence your decisions and actions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preserve and honor your cultural and spiritual heritage?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future generations understand and value their heritage? </w:t>
      </w:r>
    </w:p>
    <w:p w14:paraId="7DB110D9"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0276CF"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6692B7EB" w14:textId="77777777" w:rsidR="00BB7A53" w:rsidRDefault="00BB7A53" w:rsidP="00BB7A53">
      <w:pPr>
        <w:spacing w:line="247" w:lineRule="auto"/>
        <w:rPr>
          <w:rFonts w:eastAsia="Times New Roman"/>
          <w:b/>
          <w:bCs/>
          <w:kern w:val="0"/>
          <w:sz w:val="21"/>
          <w:szCs w:val="21"/>
        </w:rPr>
      </w:pPr>
    </w:p>
    <w:p w14:paraId="33728F1F" w14:textId="5494ABE1"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Faithful Stewardship of Resources</w:t>
      </w:r>
    </w:p>
    <w:p w14:paraId="4CE965D0"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chapter details the contributions made by the people for the work of God, teaching us about faithful stewardship. "Some of the heads of the families contributed to the work" (Nehemiah 7:70). We are called to manage our resources wisely and generously, supporting the work of the Kingdom with what God has entrusted to us.</w:t>
      </w:r>
    </w:p>
    <w:p w14:paraId="293475B0" w14:textId="77777777" w:rsidR="00BB7A53" w:rsidRDefault="00BB7A53" w:rsidP="00BB7A53">
      <w:pPr>
        <w:spacing w:line="247" w:lineRule="auto"/>
      </w:pPr>
      <w:r w:rsidRPr="00F6333B">
        <w:rPr>
          <w:rFonts w:eastAsia="Times New Roman"/>
          <w:kern w:val="0"/>
          <w:sz w:val="21"/>
          <w:szCs w:val="21"/>
        </w:rPr>
        <w:t>1. How can you practice faithful stewardship of resources in your community like Nehemiah did in Jerusalem?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 prioritized appointing trustworthy leaders for resource management?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transparency and accountability in handling resources?</w:t>
      </w:r>
    </w:p>
    <w:p w14:paraId="10A67F39" w14:textId="2E31025D"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Collective Effort</w:t>
      </w:r>
    </w:p>
    <w:p w14:paraId="5E6B64D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7 shows how the collective effort of the people was necessary to rebuild and restore Jerusalem. This reminds us that great tasks often require the cooperation and dedication of many. "The priests, the Levites, the gatekeepers, the singers, and the temple servants settled in their own towns, along with some of the other people" (Nehemiah 7:73). Together, we can achieve more than we ever could alone.</w:t>
      </w:r>
    </w:p>
    <w:p w14:paraId="5908F368"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contribute to a community project to ensure its success, like Nehemiah's collective effort?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collective effort was crucial in rebuilding Jerusalem's walls,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Nehemiah 7 about organizing and motivating a team for a common goal? </w:t>
      </w:r>
    </w:p>
    <w:p w14:paraId="2A7415D6"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4CA9B0"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51F24624" w14:textId="77777777" w:rsidR="00BB7A53" w:rsidRDefault="00BB7A53" w:rsidP="00BB7A53">
      <w:pPr>
        <w:spacing w:line="247" w:lineRule="auto"/>
        <w:rPr>
          <w:rFonts w:eastAsia="Times New Roman"/>
          <w:b/>
          <w:bCs/>
          <w:kern w:val="0"/>
          <w:sz w:val="21"/>
          <w:szCs w:val="21"/>
        </w:rPr>
      </w:pPr>
    </w:p>
    <w:p w14:paraId="476ED26B" w14:textId="1016B389"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The Role of Worship in Community Life</w:t>
      </w:r>
    </w:p>
    <w:p w14:paraId="018B3375"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chapter concludes with the people settling in their towns, ready to worship and serve. Worship is central to community life, providing strength and unity. "When the seventh month came and the Israelites had settled in their towns" (Nehemiah 7:73). Regular worship keeps us connected to God and each other, fostering a spirit of gratitude and purpose.</w:t>
      </w:r>
    </w:p>
    <w:p w14:paraId="5441C82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worship strengthen community bonds and foster unity in your local church or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worship is essential for maintaining a vibrant community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integrate worship into your daily community interactions? </w:t>
      </w:r>
    </w:p>
    <w:p w14:paraId="7AA83FEE"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Accountability and Transparency</w:t>
      </w:r>
    </w:p>
    <w:p w14:paraId="23A988DF"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Nehemiah's detailed record-keeping of the people and their contributions highlights the importance of accountability and transparency. "The whole company numbered 42,360" (Nehemiah 7:66). Being transparent in our dealings builds trust and integrity within our communities and personal lives.</w:t>
      </w:r>
    </w:p>
    <w:p w14:paraId="39F48CC8"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ensure accountability in your community like Nehemiah did with the gatekeepers and singers?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transparency was crucial for Nehemiah when listing the returned exiles?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transparency in your personal or professional life? </w:t>
      </w:r>
    </w:p>
    <w:p w14:paraId="164195A8"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CF7C52"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2143984D" w14:textId="77777777" w:rsidR="00BB7A53" w:rsidRDefault="00BB7A53" w:rsidP="00BB7A53">
      <w:pPr>
        <w:spacing w:line="247" w:lineRule="auto"/>
        <w:rPr>
          <w:rFonts w:eastAsia="Times New Roman"/>
          <w:b/>
          <w:bCs/>
          <w:kern w:val="0"/>
          <w:sz w:val="21"/>
          <w:szCs w:val="21"/>
        </w:rPr>
      </w:pPr>
    </w:p>
    <w:p w14:paraId="75C9B037" w14:textId="5DE1248A"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Trusting God's Guidance</w:t>
      </w:r>
    </w:p>
    <w:p w14:paraId="557A2CD5"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Throughout Nehemiah 7, we see Nehemiah's reliance on God's guidance. Trusting in God's plan and timing is crucial for success. "Then my God put it into my heart" (Nehemiah 7:5). When we seek God's direction, we can move forward with confidence, knowing He is leading the way.</w:t>
      </w:r>
    </w:p>
    <w:p w14:paraId="4B16D52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discern and trust God's guidance in your daily decision-making like Nehemiah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guidance is crucial when facing overwhelming tasks or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remain open to God's guidance in challenging situations? </w:t>
      </w:r>
    </w:p>
    <w:p w14:paraId="45FBF09D"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Celebrating Progress and Milestones</w:t>
      </w:r>
    </w:p>
    <w:p w14:paraId="6D4AA0C2"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Finally, Nehemiah 7 encourages us to celebrate progress and milestones. Recognizing achievements, no matter how small, motivates us to continue the work. "The priests, the Levites, the gatekeepers, the singers, and the temple servants settled in their own towns" (Nehemiah 7:73). Celebrating victories, both personal and communal, reminds us of God's faithfulness and inspires us to keep pressing on.</w:t>
      </w:r>
    </w:p>
    <w:p w14:paraId="630617A1" w14:textId="77777777" w:rsidR="00BB7A53" w:rsidRPr="001B37DC" w:rsidRDefault="00BB7A53" w:rsidP="00BB7A53">
      <w:pPr>
        <w:spacing w:line="247" w:lineRule="auto"/>
        <w:rPr>
          <w:rFonts w:eastAsia="Times New Roman"/>
          <w:kern w:val="0"/>
          <w:sz w:val="21"/>
          <w:szCs w:val="21"/>
        </w:rPr>
      </w:pPr>
      <w:r w:rsidRPr="00F6333B">
        <w:rPr>
          <w:rFonts w:eastAsia="Times New Roman"/>
          <w:kern w:val="0"/>
          <w:sz w:val="21"/>
          <w:szCs w:val="21"/>
        </w:rPr>
        <w:t>1. How can you celebrate personal milestones in your spiritual journey like Nehemiah did with Jerusalem's progress?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progress is important for community growth and unity, as seen in Nehemiah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that milestones in your life are celebrated meaningfully and with gratitude?</w:t>
      </w:r>
      <w:r w:rsidRPr="001B37DC">
        <w:br w:type="page"/>
      </w:r>
    </w:p>
    <w:p w14:paraId="7BC55DB7" w14:textId="77777777" w:rsidR="00BB7A53" w:rsidRPr="00BB7A53" w:rsidRDefault="00BB7A53" w:rsidP="00BB7A53">
      <w:pPr>
        <w:spacing w:line="247" w:lineRule="auto"/>
        <w:jc w:val="center"/>
        <w:outlineLvl w:val="0"/>
        <w:rPr>
          <w:rFonts w:eastAsia="Times New Roman"/>
          <w:b/>
          <w:bCs/>
          <w:kern w:val="36"/>
          <w:sz w:val="32"/>
          <w:szCs w:val="32"/>
        </w:rPr>
      </w:pPr>
      <w:r w:rsidRPr="00BB7A53">
        <w:rPr>
          <w:rFonts w:eastAsia="Times New Roman"/>
          <w:b/>
          <w:bCs/>
          <w:kern w:val="36"/>
          <w:sz w:val="32"/>
          <w:szCs w:val="32"/>
        </w:rPr>
        <w:t>Nehemiah 8 Teaching Points and Bible Study Questions</w:t>
      </w:r>
    </w:p>
    <w:p w14:paraId="5DA93AB4" w14:textId="39369777"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The Power of Gathering Together</w:t>
      </w:r>
    </w:p>
    <w:p w14:paraId="403DE3BB"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In Nehemiah 8, we see the Israelites gathering as one to hear the Word of God. This unity is a powerful reminder of the strength found in community. Hebrews 10:25 encourages us, "Let us not neglect meeting together, as some have made a habit, but let us encourage one another." When we come together, we not only strengthen our faith but also uplift each other, creating a vibrant community centered on God's Word.</w:t>
      </w:r>
    </w:p>
    <w:p w14:paraId="21565CB2"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gathering together for worship strengthen your personal faith and community bonds?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reading of scripture impacts understanding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more meaningful participation in group worship settings? </w:t>
      </w:r>
    </w:p>
    <w:p w14:paraId="092ED163"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Understanding Scripture</w:t>
      </w:r>
    </w:p>
    <w:p w14:paraId="642389B2"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Ezra read the Law to the people, and the Levites helped them understand it. This highlights the importance of not just hearing but truly comprehending Scripture. As Psalm 119:130 says, "The unfolding of Your words gives light; it informs the simple." Understanding God's Word illuminates our path and guides our daily decisions.</w:t>
      </w:r>
    </w:p>
    <w:p w14:paraId="42665D7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ensure you understand Scripture in your daily study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Scripture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apply Scripture understanding in your life? </w:t>
      </w:r>
    </w:p>
    <w:p w14:paraId="66F97587"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2C47FB"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746A06CD" w14:textId="77777777" w:rsidR="00BB7A53" w:rsidRDefault="00BB7A53" w:rsidP="00BB7A53">
      <w:pPr>
        <w:spacing w:line="247" w:lineRule="auto"/>
        <w:rPr>
          <w:rFonts w:eastAsia="Times New Roman"/>
          <w:b/>
          <w:bCs/>
          <w:kern w:val="0"/>
          <w:sz w:val="21"/>
          <w:szCs w:val="21"/>
        </w:rPr>
      </w:pPr>
    </w:p>
    <w:p w14:paraId="6C1D467F" w14:textId="2DD235E3"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Reverence for God's Word</w:t>
      </w:r>
    </w:p>
    <w:p w14:paraId="3A2657EB"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people stood in respect as Ezra opened the book of the Law, demonstrating deep reverence for Scripture. This act reminds us to approach the Bible with awe and respect, recognizing it as the ultimate authority in our lives. As 2 Timothy 3:16 states, "All Scripture is God-breathed and is useful for instruction, for conviction, for correction, and for training in righteousness."</w:t>
      </w:r>
    </w:p>
    <w:p w14:paraId="6C07ADDB"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cultivate a deeper reverence for God's Word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public reading of Scripture impacts community reverence for God's Word?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Word in your routine? </w:t>
      </w:r>
    </w:p>
    <w:p w14:paraId="7DA5A271"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the Lord as Our Strength</w:t>
      </w:r>
    </w:p>
    <w:p w14:paraId="5655BADE"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8:10 famously declares, "Do not grieve, for the joy of the LORD is your strength." This verse teaches us that true joy comes from God and is a source of strength in times of trouble. Embracing this joy empowers us to face challenges with confidence and hope.</w:t>
      </w:r>
    </w:p>
    <w:p w14:paraId="31EEAD31"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incorporate the joy of the Lord into your daily challenges for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joy of the Lord is emphasized as a source of strength in Nehemiah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experience the joy of the Lord in difficult times? </w:t>
      </w:r>
    </w:p>
    <w:p w14:paraId="1B8474F2"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238F9C"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7E44DBB9" w14:textId="77777777" w:rsidR="00BB7A53" w:rsidRDefault="00BB7A53" w:rsidP="00BB7A53">
      <w:pPr>
        <w:spacing w:line="247" w:lineRule="auto"/>
        <w:rPr>
          <w:rFonts w:eastAsia="Times New Roman"/>
          <w:b/>
          <w:bCs/>
          <w:kern w:val="0"/>
          <w:sz w:val="21"/>
          <w:szCs w:val="21"/>
        </w:rPr>
      </w:pPr>
    </w:p>
    <w:p w14:paraId="2C7702C6" w14:textId="30491203"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The Role of Leaders in Spiritual Growth</w:t>
      </w:r>
    </w:p>
    <w:p w14:paraId="6CB234D4"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Ezra and the Levites played crucial roles in teaching and guiding the people. This underscores the importance of spiritual leaders who help us grow in faith. Ephesians 4:11-12 reminds us that God gave leaders "to equip the saints for works of ministry and to build up the body of Christ."</w:t>
      </w:r>
    </w:p>
    <w:p w14:paraId="12843467" w14:textId="77777777" w:rsidR="00BB7A53" w:rsidRDefault="00BB7A53" w:rsidP="00BB7A53">
      <w:pPr>
        <w:spacing w:line="247" w:lineRule="auto"/>
      </w:pPr>
      <w:r w:rsidRPr="00F6333B">
        <w:rPr>
          <w:rFonts w:eastAsia="Times New Roman"/>
          <w:kern w:val="0"/>
          <w:sz w:val="21"/>
          <w:szCs w:val="21"/>
        </w:rPr>
        <w:t>1. How can leaders effectively facilitate understanding and application of scripture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 example is crucial for inspiring spiritual growth in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support leaders in fostering a deeper spiritual connection among members?</w:t>
      </w:r>
    </w:p>
    <w:p w14:paraId="4FAFAB83" w14:textId="36B32AF8"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Repentance</w:t>
      </w:r>
    </w:p>
    <w:p w14:paraId="2153A4D9"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As the people understood the Law, they wept in repentance. This response highlights the transformative power of God's Word, leading us to recognize our shortcomings and seek His forgiveness. Acts 3:19 encourages us, "Repent, then, and turn back, so that your sins may be wiped away."</w:t>
      </w:r>
    </w:p>
    <w:p w14:paraId="20E7CDA9"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incorporate repentance into your daily life to foster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public confession and repentance were significant for the Israelites in Nehemiah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Nehemiah 8 about the communal aspect of repentance in your community? </w:t>
      </w:r>
    </w:p>
    <w:p w14:paraId="13451E1D"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D29359"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3F0FB8A5" w14:textId="77777777" w:rsidR="00BB7A53" w:rsidRDefault="00BB7A53" w:rsidP="00BB7A53">
      <w:pPr>
        <w:spacing w:line="247" w:lineRule="auto"/>
        <w:rPr>
          <w:rFonts w:eastAsia="Times New Roman"/>
          <w:b/>
          <w:bCs/>
          <w:kern w:val="0"/>
          <w:sz w:val="21"/>
          <w:szCs w:val="21"/>
        </w:rPr>
      </w:pPr>
    </w:p>
    <w:p w14:paraId="77C9820A" w14:textId="1D6B790D"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Celebrating God's Faithfulness</w:t>
      </w:r>
    </w:p>
    <w:p w14:paraId="088EBBF0"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Feast of Booths was celebrated as a reminder of God's provision during the Israelites' wilderness journey. This celebration teaches us to remember and celebrate God's faithfulness in our lives. Psalm 100:4 invites us to "Enter His gates with thanksgiving and His courts with praise; give thanks to Him and bless His name."</w:t>
      </w:r>
    </w:p>
    <w:p w14:paraId="66CC94DE"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incorporate celebrating God's faithfulness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celebration strengthens faith in God's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and celebrate God's faithfulness in challenging times? </w:t>
      </w:r>
    </w:p>
    <w:p w14:paraId="5177E8B5"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Obedience</w:t>
      </w:r>
    </w:p>
    <w:p w14:paraId="00273C5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Israelites' obedience in celebrating the Feast of Booths led to great joy. This demonstrates that obedience to God's commands brings blessings and fulfillment. As James 1:25 states, "But the one who looks intently into the perfect law of freedom, and continues to do so—not being a forgetful hearer, but an effective doer—he will be blessed in what he does."</w:t>
      </w:r>
    </w:p>
    <w:p w14:paraId="7C42FEF1"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apply the principles of obedience from Nehemiah 8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word led to joy and understanding in Nehemiah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prioritize obedience in your personal spiritual journey? </w:t>
      </w:r>
    </w:p>
    <w:p w14:paraId="72CF9DF2"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4E286C"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291306D2" w14:textId="77777777" w:rsidR="00BB7A53" w:rsidRDefault="00BB7A53" w:rsidP="00BB7A53">
      <w:pPr>
        <w:spacing w:line="247" w:lineRule="auto"/>
        <w:rPr>
          <w:rFonts w:eastAsia="Times New Roman"/>
          <w:b/>
          <w:bCs/>
          <w:kern w:val="0"/>
          <w:sz w:val="21"/>
          <w:szCs w:val="21"/>
        </w:rPr>
      </w:pPr>
    </w:p>
    <w:p w14:paraId="313B50E0" w14:textId="4971AD52"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The Necessity of Daily Scripture Engagement</w:t>
      </w:r>
    </w:p>
    <w:p w14:paraId="4B9A63D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 xml:space="preserve">The people listened to the reading of the </w:t>
      </w:r>
      <w:proofErr w:type="gramStart"/>
      <w:r w:rsidRPr="00F6333B">
        <w:rPr>
          <w:rFonts w:eastAsia="Times New Roman"/>
          <w:kern w:val="0"/>
          <w:sz w:val="21"/>
          <w:szCs w:val="21"/>
        </w:rPr>
        <w:t>Law day</w:t>
      </w:r>
      <w:proofErr w:type="gramEnd"/>
      <w:r w:rsidRPr="00F6333B">
        <w:rPr>
          <w:rFonts w:eastAsia="Times New Roman"/>
          <w:kern w:val="0"/>
          <w:sz w:val="21"/>
          <w:szCs w:val="21"/>
        </w:rPr>
        <w:t xml:space="preserve"> by day, emphasizing the importance of daily engagement with Scripture. This practice nourishes our souls and keeps us aligned with God's will. Matthew 4:4 reminds us, "Man shall not live on bread alone, but on every word that comes from the mouth of God."</w:t>
      </w:r>
    </w:p>
    <w:p w14:paraId="7CF4E700"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daily scripture engagement transform your understanding and application of God's word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Bible reading is essential for spiritual growth and personal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daily scripture engagement amidst a busy schedule? </w:t>
      </w:r>
    </w:p>
    <w:p w14:paraId="5A4ED82B"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Rediscovering God's Word</w:t>
      </w:r>
    </w:p>
    <w:p w14:paraId="1DC7DC7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rediscovery of the Law brought immense joy to the Israelites, illustrating the joy that comes from reconnecting with God's Word. This joy is available to us whenever we dive into Scripture with open hearts. Psalm 119:162 captures this sentiment: "I rejoice in Your promise like one who finds great spoil." Embrace the joy of God's Word and let it transform your life.</w:t>
      </w:r>
    </w:p>
    <w:p w14:paraId="17626C59" w14:textId="77777777" w:rsidR="00BB7A53" w:rsidRPr="001B37DC" w:rsidRDefault="00BB7A53" w:rsidP="00BB7A53">
      <w:pPr>
        <w:spacing w:line="247" w:lineRule="auto"/>
        <w:rPr>
          <w:rFonts w:eastAsia="Times New Roman"/>
          <w:kern w:val="0"/>
          <w:sz w:val="21"/>
          <w:szCs w:val="21"/>
        </w:rPr>
      </w:pPr>
      <w:r w:rsidRPr="00F6333B">
        <w:rPr>
          <w:rFonts w:eastAsia="Times New Roman"/>
          <w:kern w:val="0"/>
          <w:sz w:val="21"/>
          <w:szCs w:val="21"/>
        </w:rPr>
        <w:t>1. How can rediscovering God's Word bring joy to your daily life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Israelites wept upon hearing the Word, and how can this impact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and celebrate God's Word in your community?</w:t>
      </w:r>
      <w:r w:rsidRPr="001B37DC">
        <w:br w:type="page"/>
      </w:r>
    </w:p>
    <w:p w14:paraId="35E34A01" w14:textId="77777777" w:rsidR="00BB7A53" w:rsidRPr="00BB7A53" w:rsidRDefault="00BB7A53" w:rsidP="00BB7A53">
      <w:pPr>
        <w:spacing w:line="247" w:lineRule="auto"/>
        <w:jc w:val="center"/>
        <w:outlineLvl w:val="0"/>
        <w:rPr>
          <w:rFonts w:eastAsia="Times New Roman"/>
          <w:b/>
          <w:bCs/>
          <w:kern w:val="36"/>
          <w:sz w:val="32"/>
          <w:szCs w:val="32"/>
        </w:rPr>
      </w:pPr>
      <w:r w:rsidRPr="00BB7A53">
        <w:rPr>
          <w:rFonts w:eastAsia="Times New Roman"/>
          <w:b/>
          <w:bCs/>
          <w:kern w:val="36"/>
          <w:sz w:val="32"/>
          <w:szCs w:val="32"/>
        </w:rPr>
        <w:t>Nehemiah 9 Teaching Points and Bible Study Questions</w:t>
      </w:r>
    </w:p>
    <w:p w14:paraId="6B9AE0A0" w14:textId="59F96C92"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Acknowledge God's Faithfulness</w:t>
      </w:r>
    </w:p>
    <w:p w14:paraId="2FA85948"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In Nehemiah 9, the Israelites begin by acknowledging God's unwavering faithfulness throughout their history. They recount how God kept His promises from the time of Abraham to their present day. This reminds us that "You are the LORD, You alone. You made the heavens, even the highest heavens, and all their host, the earth and all that is on it, the seas and all that is in them. You give life to all things, and the host of heaven worships You" (Nehemiah 9:6). Recognizing God's faithfulness in our lives can inspire gratitude and trust in His plans.</w:t>
      </w:r>
    </w:p>
    <w:p w14:paraId="6875DC12"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acknowledge God's faithfulness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past faithfulness strengthens your current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and celebrate God's faithfulness regularly? </w:t>
      </w:r>
    </w:p>
    <w:p w14:paraId="0C88923B"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Confess and Repent</w:t>
      </w:r>
    </w:p>
    <w:p w14:paraId="6E5EA64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Israelites openly confess their sins and the sins of their ancestors, demonstrating the importance of repentance. They say, "But they and our fathers became arrogant and stiff-necked and did not obey Your commandments" (Nehemiah 9:16). Confession is a powerful step toward spiritual renewal, allowing us to realign our lives with God's will and receive His forgiveness.</w:t>
      </w:r>
    </w:p>
    <w:p w14:paraId="401E6250"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incorporate confession and repentance into your daily routine to strengthen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mistakes is crucial for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genuine repentance leads to lasting change in your life? </w:t>
      </w:r>
    </w:p>
    <w:p w14:paraId="7E278E51"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379D68"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7C8EDD0B" w14:textId="77777777" w:rsidR="00BB7A53" w:rsidRDefault="00BB7A53" w:rsidP="00BB7A53">
      <w:pPr>
        <w:spacing w:line="247" w:lineRule="auto"/>
        <w:rPr>
          <w:rFonts w:eastAsia="Times New Roman"/>
          <w:b/>
          <w:bCs/>
          <w:kern w:val="0"/>
          <w:sz w:val="21"/>
          <w:szCs w:val="21"/>
        </w:rPr>
      </w:pPr>
    </w:p>
    <w:p w14:paraId="68AE7399" w14:textId="0A9E78D9"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Remember God's Mercy</w:t>
      </w:r>
    </w:p>
    <w:p w14:paraId="07959AF0"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Despite their repeated disobedience, God showed mercy to the Israelites. "But in Your great compassion You did not put an end to them or abandon them, for You are a gracious and compassionate God" (Nehemiah 9:31). This lesson teaches us that God's mercy is abundant and available to us, no matter how many times we fall short.</w:t>
      </w:r>
    </w:p>
    <w:p w14:paraId="1165A150"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incorporate gratitude for God's mercy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God's past mercies strengthens your faith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mercy in challenging situations? </w:t>
      </w:r>
    </w:p>
    <w:p w14:paraId="02EA2F6A"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God's Guidance</w:t>
      </w:r>
    </w:p>
    <w:p w14:paraId="6D29B592"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chapter highlights how God provided guidance through the wilderness with a pillar of cloud by day and a pillar of fire by night. "You led them with a pillar of cloud by day and a pillar of fire by night to light for them the way in which they should go" (Nehemiah 9:12). In our lives, we can seek God's guidance through prayer and Scripture, trusting that He will lead us on the right path.</w:t>
      </w:r>
    </w:p>
    <w:p w14:paraId="7427877E"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actively seek and embrace God's guidance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past guidance from God in your current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follow God's guidance consistently? </w:t>
      </w:r>
    </w:p>
    <w:p w14:paraId="4273BF50"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EB2CEC"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47DB0A17" w14:textId="77777777" w:rsidR="00BB7A53" w:rsidRDefault="00BB7A53" w:rsidP="00BB7A53">
      <w:pPr>
        <w:spacing w:line="247" w:lineRule="auto"/>
        <w:rPr>
          <w:rFonts w:eastAsia="Times New Roman"/>
          <w:b/>
          <w:bCs/>
          <w:kern w:val="0"/>
          <w:sz w:val="21"/>
          <w:szCs w:val="21"/>
        </w:rPr>
      </w:pPr>
    </w:p>
    <w:p w14:paraId="2B85DB72" w14:textId="47274050"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Value God's Provision</w:t>
      </w:r>
    </w:p>
    <w:p w14:paraId="494062D4"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God provided manna from heaven and water from a rock to sustain the Israelites. "You gave them bread from heaven for their hunger and brought them water from the rock for their thirst" (Nehemiah 9:15). This reminds us to be thankful for God's provision in our lives, recognizing that He meets our needs in ways we might not expect.</w:t>
      </w:r>
    </w:p>
    <w:p w14:paraId="7B591643" w14:textId="77777777" w:rsidR="00BB7A53" w:rsidRDefault="00BB7A53" w:rsidP="00BB7A53">
      <w:pPr>
        <w:spacing w:line="247" w:lineRule="auto"/>
      </w:pPr>
      <w:r w:rsidRPr="00F6333B">
        <w:rPr>
          <w:rFonts w:eastAsia="Times New Roman"/>
          <w:kern w:val="0"/>
          <w:sz w:val="21"/>
          <w:szCs w:val="21"/>
        </w:rPr>
        <w:t>1. How can you recognize and appreciate God's provision in your daily life like the Israelites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provisions strengthens faith in God's future care?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gratitude for God's provision becomes a regular practice?</w:t>
      </w:r>
    </w:p>
    <w:p w14:paraId="458146ED" w14:textId="67C49370"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Learn from Past Mistakes</w:t>
      </w:r>
    </w:p>
    <w:p w14:paraId="0B8AD0A9"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Israelites' history is filled with lessons from their mistakes. They acknowledge, "Our kings, leaders, priests, and fathers did not obey Your law or pay attention to Your commandments and warnings" (Nehemiah 9:34). By learning from past errors, we can avoid repeating them and grow in wisdom and understanding.</w:t>
      </w:r>
    </w:p>
    <w:p w14:paraId="67739FB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acknowledging past mistakes in Nehemiah 9 guide your personal growth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reflecting on history is crucial for avoiding repeated errors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learn from past failures, as seen in Nehemiah 9? </w:t>
      </w:r>
    </w:p>
    <w:p w14:paraId="64410448"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096BA5"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522D40B0" w14:textId="77777777" w:rsidR="00BB7A53" w:rsidRDefault="00BB7A53" w:rsidP="00BB7A53">
      <w:pPr>
        <w:spacing w:line="247" w:lineRule="auto"/>
        <w:rPr>
          <w:rFonts w:eastAsia="Times New Roman"/>
          <w:b/>
          <w:bCs/>
          <w:kern w:val="0"/>
          <w:sz w:val="21"/>
          <w:szCs w:val="21"/>
        </w:rPr>
      </w:pPr>
    </w:p>
    <w:p w14:paraId="59C2EB6C" w14:textId="46735914"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Commit to Obedience</w:t>
      </w:r>
    </w:p>
    <w:p w14:paraId="25CE7410"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After confessing their sins, the Israelites renew their commitment to follow God's law. "In view of all this, we are making a binding agreement, putting it in writing, and our leaders, Levites, and priests are affixing their seals to it" (Nehemiah 9:38). This teaches us the importance of making a conscious decision to obey God and live according to His Word.</w:t>
      </w:r>
    </w:p>
    <w:p w14:paraId="7C475DE1"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incorporate daily practices to strengthen your commitment to obedience like Nehemiah's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failures is crucial for committing to future 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commitments align with God's will, as seen in Nehemiah 9? </w:t>
      </w:r>
    </w:p>
    <w:p w14:paraId="58E9794C"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God's Sovereignty</w:t>
      </w:r>
    </w:p>
    <w:p w14:paraId="0FDF3C7E"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Throughout Nehemiah 9, the Israelites acknowledge God's sovereignty over all creation. "You are the LORD God, who chose Abram and brought him out of Ur of the Chaldeans and named him Abraham" (Nehemiah 9:7). Recognizing God's sovereignty helps us trust in His ultimate control over our lives and the world around us.</w:t>
      </w:r>
    </w:p>
    <w:p w14:paraId="02206620"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recognizing God's sovereignty in Nehemiah 9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is crucial for personal and communal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sovereignty during challenging times? </w:t>
      </w:r>
    </w:p>
    <w:p w14:paraId="77B343F4"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747341"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1BD39F31" w14:textId="77777777" w:rsidR="00BB7A53" w:rsidRDefault="00BB7A53" w:rsidP="00BB7A53">
      <w:pPr>
        <w:spacing w:line="247" w:lineRule="auto"/>
        <w:rPr>
          <w:rFonts w:eastAsia="Times New Roman"/>
          <w:b/>
          <w:bCs/>
          <w:kern w:val="0"/>
          <w:sz w:val="21"/>
          <w:szCs w:val="21"/>
        </w:rPr>
      </w:pPr>
    </w:p>
    <w:p w14:paraId="2FFA7D84" w14:textId="737648CC"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Celebrate God's Deliverance</w:t>
      </w:r>
    </w:p>
    <w:p w14:paraId="37AE0B05"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Israelites celebrate God's deliverance from Egypt, a powerful reminder of His ability to rescue us from our own "</w:t>
      </w:r>
      <w:proofErr w:type="spellStart"/>
      <w:r w:rsidRPr="00F6333B">
        <w:rPr>
          <w:rFonts w:eastAsia="Times New Roman"/>
          <w:kern w:val="0"/>
          <w:sz w:val="21"/>
          <w:szCs w:val="21"/>
        </w:rPr>
        <w:t>Egypts</w:t>
      </w:r>
      <w:proofErr w:type="spellEnd"/>
      <w:r w:rsidRPr="00F6333B">
        <w:rPr>
          <w:rFonts w:eastAsia="Times New Roman"/>
          <w:kern w:val="0"/>
          <w:sz w:val="21"/>
          <w:szCs w:val="21"/>
        </w:rPr>
        <w:t>." "You saw the oppression of our fathers in Egypt; You heard their cry at the Red Sea" (Nehemiah 9:9). Celebrating God's deliverance in our lives strengthens our faith and encourages us to rely on Him in times of trouble.</w:t>
      </w:r>
    </w:p>
    <w:p w14:paraId="2AE99609"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celebrate God's deliverance in your daily life and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deliverances strengthens faith in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Nehemiah 9 about gratitude and applying it to your own experiences? </w:t>
      </w:r>
    </w:p>
    <w:p w14:paraId="5E2D9B3A"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Cultivate a Heart of Worship</w:t>
      </w:r>
    </w:p>
    <w:p w14:paraId="16A8F69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Finally, Nehemiah 9 is a beautiful example of worship through prayer and praise. The Israelites' heartfelt worship acknowledges God's greatness and goodness. "Stand up and bless the LORD your God from everlasting to everlasting: 'Blessed be Your glorious name, and may it be exalted above all blessing and praise'" (Nehemiah 9:5). Cultivating a heart of worship keeps us connected to God and focused on His eternal glory.</w:t>
      </w:r>
    </w:p>
    <w:p w14:paraId="6B097FC8" w14:textId="77777777" w:rsidR="00BB7A53" w:rsidRPr="001B37DC" w:rsidRDefault="00BB7A53" w:rsidP="00BB7A53">
      <w:pPr>
        <w:spacing w:line="247" w:lineRule="auto"/>
        <w:rPr>
          <w:rFonts w:eastAsia="Times New Roman"/>
          <w:kern w:val="0"/>
          <w:sz w:val="21"/>
          <w:szCs w:val="21"/>
        </w:rPr>
      </w:pPr>
      <w:r w:rsidRPr="00F6333B">
        <w:rPr>
          <w:rFonts w:eastAsia="Times New Roman"/>
          <w:kern w:val="0"/>
          <w:sz w:val="21"/>
          <w:szCs w:val="21"/>
        </w:rPr>
        <w:t>1. How can you incorporate gratitude into your daily routine to cultivate a heart of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confession is important in developing a deeper worship experience?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prioritize worship in your life amidst daily distractions?</w:t>
      </w:r>
      <w:r w:rsidRPr="001B37DC">
        <w:br w:type="page"/>
      </w:r>
    </w:p>
    <w:p w14:paraId="667815F0" w14:textId="77777777" w:rsidR="00BB7A53" w:rsidRPr="00BB7A53" w:rsidRDefault="00BB7A53" w:rsidP="00BB7A53">
      <w:pPr>
        <w:spacing w:line="247" w:lineRule="auto"/>
        <w:jc w:val="center"/>
        <w:outlineLvl w:val="0"/>
        <w:rPr>
          <w:rFonts w:eastAsia="Times New Roman"/>
          <w:b/>
          <w:bCs/>
          <w:kern w:val="36"/>
          <w:sz w:val="32"/>
          <w:szCs w:val="32"/>
        </w:rPr>
      </w:pPr>
      <w:r w:rsidRPr="00BB7A53">
        <w:rPr>
          <w:rFonts w:eastAsia="Times New Roman"/>
          <w:b/>
          <w:bCs/>
          <w:kern w:val="36"/>
          <w:sz w:val="32"/>
          <w:szCs w:val="32"/>
        </w:rPr>
        <w:t>Nehemiah 10 Teaching Points and Bible Study Questions</w:t>
      </w:r>
    </w:p>
    <w:p w14:paraId="27EE82D0" w14:textId="208ECFA1"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The Power of Commitment</w:t>
      </w:r>
    </w:p>
    <w:p w14:paraId="041D2B40"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In Nehemiah 10, we witness the Israelites making a firm commitment to follow God's law. This chapter reminds us of the importance of making intentional commitments in our own lives. As it is written, "We will not neglect the house of our God" (Nehemiah 10:39). When we commit to something, especially in our spiritual walk, it strengthens our resolve and aligns our actions with our faith.</w:t>
      </w:r>
    </w:p>
    <w:p w14:paraId="6E10E6E0"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apply the power of commitment in your daily responsibilities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commitment is essential for achieving personal and community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commitment to your faith and values? </w:t>
      </w:r>
    </w:p>
    <w:p w14:paraId="19761B29"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in Purpose</w:t>
      </w:r>
    </w:p>
    <w:p w14:paraId="62FCAA11"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people of Israel came together with a unified purpose to renew their covenant with God. This unity is a powerful reminder that we are stronger together. "All these now join their brothers the nobles, and bind themselves with a curse and an oath to follow the Law of God" (Nehemiah 10:29). When we work together in harmony, we can achieve great things for the Kingdom.</w:t>
      </w:r>
    </w:p>
    <w:p w14:paraId="12153488"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we foster unity in purpose within our community like the Israelites in Nehemiah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shared commitments strengthen group unity and purpose, as seen in Nehemiah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personal goals with a community's unified purpose? </w:t>
      </w:r>
    </w:p>
    <w:p w14:paraId="5F2B5FA6"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986C4E"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47B75FF6" w14:textId="77777777" w:rsidR="00BB7A53" w:rsidRDefault="00BB7A53" w:rsidP="00BB7A53">
      <w:pPr>
        <w:spacing w:line="247" w:lineRule="auto"/>
        <w:rPr>
          <w:rFonts w:eastAsia="Times New Roman"/>
          <w:b/>
          <w:bCs/>
          <w:kern w:val="0"/>
          <w:sz w:val="21"/>
          <w:szCs w:val="21"/>
        </w:rPr>
      </w:pPr>
    </w:p>
    <w:p w14:paraId="528CFD87" w14:textId="337FC50D"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The Importance of Accountability</w:t>
      </w:r>
    </w:p>
    <w:p w14:paraId="05E6FFC2"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10 highlights the role of accountability in spiritual growth. The Israelites held each other accountable to their promises. "We will not give our daughters in marriage to the peoples of the land, nor take their daughters for our sons" (Nehemiah 10:30). Having a community that supports and challenges us helps keep us on the right path.</w:t>
      </w:r>
    </w:p>
    <w:p w14:paraId="09EE758B"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establish accountability in your community to uphold shared commitments like those in Nehemiah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maintaining spiritual and communal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ensure personal accountability in fulfilling your promises to others? </w:t>
      </w:r>
    </w:p>
    <w:p w14:paraId="1C201497"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Prioritizing Worship</w:t>
      </w:r>
    </w:p>
    <w:p w14:paraId="15C2961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 xml:space="preserve">The chapter emphasizes the importance of prioritizing worship and the house of God. "We will bring the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of our land and of every fruit tree to the house of the LORD each year" (Nehemiah 10:35). By putting God first in our lives, we ensure that our priorities are aligned with His will.</w:t>
      </w:r>
    </w:p>
    <w:p w14:paraId="65048A6E"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prioritize worship in your daily routine amidst life's distractions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dedicating resources to worship is essential for spiritual growth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worship remains a central focus in your life? </w:t>
      </w:r>
    </w:p>
    <w:p w14:paraId="6C1D8F6F"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C78D12"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67283040" w14:textId="77777777" w:rsidR="00BB7A53" w:rsidRDefault="00BB7A53" w:rsidP="00BB7A53">
      <w:pPr>
        <w:spacing w:line="247" w:lineRule="auto"/>
        <w:rPr>
          <w:rFonts w:eastAsia="Times New Roman"/>
          <w:b/>
          <w:bCs/>
          <w:kern w:val="0"/>
          <w:sz w:val="21"/>
          <w:szCs w:val="21"/>
        </w:rPr>
      </w:pPr>
    </w:p>
    <w:p w14:paraId="7A3F7FE4" w14:textId="1F7BB053"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Generosity as a Lifestyle</w:t>
      </w:r>
    </w:p>
    <w:p w14:paraId="711A372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 xml:space="preserve">Generosity is a key theme in Nehemiah 10, where the people commit to giving their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and tithes. "We will bring a tithe of our crops to the Levites" (Nehemiah 10:37). Living generously not only blesses others but also reflects the heart of God, who is the ultimate giver.</w:t>
      </w:r>
    </w:p>
    <w:p w14:paraId="38937B19" w14:textId="77777777" w:rsidR="00BB7A53" w:rsidRDefault="00BB7A53" w:rsidP="00BB7A53">
      <w:pPr>
        <w:spacing w:line="247" w:lineRule="auto"/>
      </w:pPr>
      <w:r w:rsidRPr="00F6333B">
        <w:rPr>
          <w:rFonts w:eastAsia="Times New Roman"/>
          <w:kern w:val="0"/>
          <w:sz w:val="21"/>
          <w:szCs w:val="21"/>
        </w:rPr>
        <w:t>1. How can you incorporate generosity into your daily routine, inspired by Nehemiah 10's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generosity is emphasized in Nehemiah 10, and how can it impact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generosity becomes a lifestyle rather than a one-time act?</w:t>
      </w:r>
    </w:p>
    <w:p w14:paraId="0D315053" w14:textId="4EDE1333"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w:t>
      </w:r>
    </w:p>
    <w:p w14:paraId="37E32791"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 xml:space="preserve">The leaders in Nehemiah 10 set the example by being the first to sign the covenant. Leadership is about serving and guiding others towards righteousness. "On the seals are the names of Nehemiah the governor, son of </w:t>
      </w:r>
      <w:proofErr w:type="spellStart"/>
      <w:r w:rsidRPr="00F6333B">
        <w:rPr>
          <w:rFonts w:eastAsia="Times New Roman"/>
          <w:kern w:val="0"/>
          <w:sz w:val="21"/>
          <w:szCs w:val="21"/>
        </w:rPr>
        <w:t>Hacaliah</w:t>
      </w:r>
      <w:proofErr w:type="spellEnd"/>
      <w:r w:rsidRPr="00F6333B">
        <w:rPr>
          <w:rFonts w:eastAsia="Times New Roman"/>
          <w:kern w:val="0"/>
          <w:sz w:val="21"/>
          <w:szCs w:val="21"/>
        </w:rPr>
        <w:t>, and Zedekiah" (Nehemiah 10:1). Good leaders inspire others to follow God's path.</w:t>
      </w:r>
    </w:p>
    <w:p w14:paraId="2071ADF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leaders today ensure accountability and commitment like Nehemiah did in Nehemiah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Nehemiah's leadership inspired collective action and covenant renewal among the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leaders learn from Nehemiah about prioritizing community needs over personal interests? </w:t>
      </w:r>
    </w:p>
    <w:p w14:paraId="764B7DF8"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66DB99"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5078CF00" w14:textId="77777777" w:rsidR="00BB7A53" w:rsidRDefault="00BB7A53" w:rsidP="00BB7A53">
      <w:pPr>
        <w:spacing w:line="247" w:lineRule="auto"/>
        <w:rPr>
          <w:rFonts w:eastAsia="Times New Roman"/>
          <w:b/>
          <w:bCs/>
          <w:kern w:val="0"/>
          <w:sz w:val="21"/>
          <w:szCs w:val="21"/>
        </w:rPr>
      </w:pPr>
    </w:p>
    <w:p w14:paraId="442C5AE3" w14:textId="44035FA3"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The Blessing of Obedience</w:t>
      </w:r>
    </w:p>
    <w:p w14:paraId="74A79519"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Obedience to God's commands brings blessings, as seen in the Israelites' renewed commitment. "We will not buy from them on the Sabbath or on any holy day" (Nehemiah 10:31). When we obey God's Word, we position ourselves to receive His favor and protection.</w:t>
      </w:r>
    </w:p>
    <w:p w14:paraId="5C0FC9BB"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incorporate obedience to God's commands in your daily routine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leads to blessings in your personal and community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commitments to God are consistently upheld? </w:t>
      </w:r>
    </w:p>
    <w:p w14:paraId="64BAE944"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Rest</w:t>
      </w:r>
    </w:p>
    <w:p w14:paraId="7193C9D7"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Israelites' commitment to observing the Sabbath underscores the importance of rest. "Every seventh year we will forgo working the land and will cancel all debts" (Nehemiah 10:31). Rest is a divine principle that rejuvenates our bodies and spirits, allowing us to serve God more effectively.</w:t>
      </w:r>
    </w:p>
    <w:p w14:paraId="4DB32BC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incorporate rest into your weekly routine to honor commitments like those in Nehemiah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is emphasized in spiritual commitments, and how does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Nehemiah 10 about balancing work and rest in your personal commitments? </w:t>
      </w:r>
    </w:p>
    <w:p w14:paraId="2670D4A7"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746C7B"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0869ADD0" w14:textId="77777777" w:rsidR="00BB7A53" w:rsidRDefault="00BB7A53" w:rsidP="00BB7A53">
      <w:pPr>
        <w:spacing w:line="247" w:lineRule="auto"/>
        <w:rPr>
          <w:rFonts w:eastAsia="Times New Roman"/>
          <w:b/>
          <w:bCs/>
          <w:kern w:val="0"/>
          <w:sz w:val="21"/>
          <w:szCs w:val="21"/>
        </w:rPr>
      </w:pPr>
    </w:p>
    <w:p w14:paraId="6DA32FB5" w14:textId="1F728BCB"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Faithfulness in Small Things</w:t>
      </w:r>
    </w:p>
    <w:p w14:paraId="286A185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10 teaches us to be faithful in the small things, such as bringing wood for the altar. "We cast lots to bring a third of a shekel each year for the service of the house of our God" (Nehemiah 10:34). Faithfulness in small tasks prepares us for greater responsibilities in God's Kingdom.</w:t>
      </w:r>
    </w:p>
    <w:p w14:paraId="09354097"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demonstrate faithfulness in small tasks at work or home, as seen in Nehemiah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small acts of faithfulness are emphasized in Nehemiah 10,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ensure faithfulness in minor commitments, reflecting Nehemiah 10's principles? </w:t>
      </w:r>
    </w:p>
    <w:p w14:paraId="5AFB990D"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Renewal</w:t>
      </w:r>
    </w:p>
    <w:p w14:paraId="012B6A68"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Finally, Nehemiah 10 is a chapter of renewal and joy. The people's commitment to God brought a sense of joy and purpose. "We will not neglect the house of our God" (Nehemiah 10:39). Renewal in our spiritual lives brings joy and refreshment, drawing us closer to our Creator.</w:t>
      </w:r>
    </w:p>
    <w:p w14:paraId="799DD3B8"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These lessons from Nehemiah 10 remind us of the timeless truths found in Scripture, encouraging us to live lives that honor God and reflect His love to the world.</w:t>
      </w:r>
    </w:p>
    <w:p w14:paraId="36D04609" w14:textId="77777777" w:rsidR="00BB7A53" w:rsidRPr="001B37DC" w:rsidRDefault="00BB7A53" w:rsidP="00BB7A53">
      <w:pPr>
        <w:spacing w:line="247" w:lineRule="auto"/>
        <w:rPr>
          <w:rFonts w:eastAsia="Times New Roman"/>
          <w:kern w:val="0"/>
          <w:sz w:val="21"/>
          <w:szCs w:val="21"/>
        </w:rPr>
      </w:pPr>
      <w:r w:rsidRPr="00F6333B">
        <w:rPr>
          <w:rFonts w:eastAsia="Times New Roman"/>
          <w:kern w:val="0"/>
          <w:sz w:val="21"/>
          <w:szCs w:val="21"/>
        </w:rPr>
        <w:t>1. How can you incorporate the joy of renewal into your daily spiritual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commitments enhance personal joy and renewal in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renew your commitment to God and experience joy in your life?</w:t>
      </w:r>
      <w:r w:rsidRPr="001B37DC">
        <w:br w:type="page"/>
      </w:r>
    </w:p>
    <w:p w14:paraId="6F1BA6F3" w14:textId="77777777" w:rsidR="00BB7A53" w:rsidRPr="00BB7A53" w:rsidRDefault="00BB7A53" w:rsidP="00BB7A53">
      <w:pPr>
        <w:spacing w:line="247" w:lineRule="auto"/>
        <w:jc w:val="center"/>
        <w:outlineLvl w:val="0"/>
        <w:rPr>
          <w:rFonts w:eastAsia="Times New Roman"/>
          <w:b/>
          <w:bCs/>
          <w:kern w:val="36"/>
          <w:sz w:val="32"/>
          <w:szCs w:val="32"/>
        </w:rPr>
      </w:pPr>
      <w:r w:rsidRPr="00BB7A53">
        <w:rPr>
          <w:rFonts w:eastAsia="Times New Roman"/>
          <w:b/>
          <w:bCs/>
          <w:kern w:val="36"/>
          <w:sz w:val="32"/>
          <w:szCs w:val="32"/>
        </w:rPr>
        <w:t>Nehemiah 11 Teaching Points and Bible Study Questions</w:t>
      </w:r>
    </w:p>
    <w:p w14:paraId="12E0B6C2" w14:textId="593DA77A"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Embrace the Call to Serve</w:t>
      </w:r>
    </w:p>
    <w:p w14:paraId="51CFFB54"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In Nehemiah 11, we see a group of people willingly choosing to live in Jerusalem, the holy city, despite the challenges. This teaches us the importance of embracing our call to serve where God places us. As it is written, "And the people blessed all the men who volunteered to live in Jerusalem" (Nehemiah 11:2). When we step up to serve, we not only fulfill our purpose but also inspire others to do the same.</w:t>
      </w:r>
    </w:p>
    <w:p w14:paraId="32E9B0F7"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identify and embrace opportunities to serve in your community like those in Nehemiah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hesitate to serve, and how can you overcome these barriers?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serve others with the same dedication as those in Nehemiah 11? </w:t>
      </w:r>
    </w:p>
    <w:p w14:paraId="4A36B957"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Power of Community</w:t>
      </w:r>
    </w:p>
    <w:p w14:paraId="30710EA1"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chapter highlights the significance of community, as various families and tribes come together to repopulate Jerusalem. This reminds us that we are stronger together. "Two are better than one, because they have a good return for their labor" (Ecclesiastes 4:9). In unity, we find strength and encouragement to accomplish great things for God's kingdom.</w:t>
      </w:r>
    </w:p>
    <w:p w14:paraId="7C4B100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contribute to building a strong community like those who settled in Jerusalem in Nehemiah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involvement was crucial for the people in Nehemiah 11, and how is it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participate in community efforts, inspired by Nehemiah 11? </w:t>
      </w:r>
    </w:p>
    <w:p w14:paraId="46D604E4"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29A851"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5CAA3F16" w14:textId="77777777" w:rsidR="00BB7A53" w:rsidRDefault="00BB7A53" w:rsidP="00BB7A53">
      <w:pPr>
        <w:spacing w:line="247" w:lineRule="auto"/>
        <w:rPr>
          <w:rFonts w:eastAsia="Times New Roman"/>
          <w:b/>
          <w:bCs/>
          <w:kern w:val="0"/>
          <w:sz w:val="21"/>
          <w:szCs w:val="21"/>
        </w:rPr>
      </w:pPr>
    </w:p>
    <w:p w14:paraId="66B2B8B4" w14:textId="6F2AEBF0"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Value Every Role</w:t>
      </w:r>
    </w:p>
    <w:p w14:paraId="7164BB69"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11 lists various roles, from priests to gatekeepers, showing that every position is vital in God's plan. "For just as each of us has one body with many members, and these members do not all have the same function" (Romans 12:4). Whether you're leading or supporting, your contribution is essential and valued in the eyes of God.</w:t>
      </w:r>
    </w:p>
    <w:p w14:paraId="4076AC2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recognize and appreciate the diverse roles within your community or organization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every role, big or small, is crucial for achieving a common goal?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everyone feels valued and important in their respective roles? </w:t>
      </w:r>
    </w:p>
    <w:p w14:paraId="23B7E5BC"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Prioritize Worship</w:t>
      </w:r>
    </w:p>
    <w:p w14:paraId="60F5174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chapter emphasizes the presence of priests and Levites, underscoring the importance of worship in our lives. "Worship the LORD with gladness; come before Him with joyful songs" (Psalm 100:2). Prioritizing worship keeps our hearts aligned with God's will and fills us with His joy and peace.</w:t>
      </w:r>
    </w:p>
    <w:p w14:paraId="358B625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prioritize worship in your daily routine amidst life's demands and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dedicating specific time for worship is essential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worship remains a priority in your community? </w:t>
      </w:r>
    </w:p>
    <w:p w14:paraId="4A6B9165"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416E95"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2A6547FA" w14:textId="77777777" w:rsidR="00BB7A53" w:rsidRDefault="00BB7A53" w:rsidP="00BB7A53">
      <w:pPr>
        <w:spacing w:line="247" w:lineRule="auto"/>
        <w:rPr>
          <w:rFonts w:eastAsia="Times New Roman"/>
          <w:b/>
          <w:bCs/>
          <w:kern w:val="0"/>
          <w:sz w:val="21"/>
          <w:szCs w:val="21"/>
        </w:rPr>
      </w:pPr>
    </w:p>
    <w:p w14:paraId="3F48E2D3" w14:textId="663C17AD"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Be Willing to Sacrifice</w:t>
      </w:r>
    </w:p>
    <w:p w14:paraId="6A32811B"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volunteers in Nehemiah 11 left their homes for the sake of God's city, teaching us the value of sacrifice. "Greater love has no one than this: to lay down one's life for one's friends" (John 15:13). Sacrificing our comfort for the greater good reflects Christ's love and brings us closer to His heart.</w:t>
      </w:r>
    </w:p>
    <w:p w14:paraId="36808505" w14:textId="77777777" w:rsidR="00BB7A53" w:rsidRDefault="00BB7A53" w:rsidP="00BB7A53">
      <w:pPr>
        <w:spacing w:line="247" w:lineRule="auto"/>
      </w:pPr>
      <w:r w:rsidRPr="00F6333B">
        <w:rPr>
          <w:rFonts w:eastAsia="Times New Roman"/>
          <w:kern w:val="0"/>
          <w:sz w:val="21"/>
          <w:szCs w:val="21"/>
        </w:rPr>
        <w:t>1. How can you identify and embrace sacrifices in your life for the greater good of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are more willing to sacrifice personal comfort for communal benefit?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encourage others to willingly make sacrifices for a shared purpose?</w:t>
      </w:r>
    </w:p>
    <w:p w14:paraId="5FE2A12B" w14:textId="45DC7BA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Provision</w:t>
      </w:r>
    </w:p>
    <w:p w14:paraId="144DD90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Despite the challenges of rebuilding Jerusalem, the people trusted in God's provision. "And my God will supply all your needs according to His glorious riches in Christ Jesus" (Philippians 4:19). When we trust God, we can face any obstacle with confidence, knowing He will provide for our needs.</w:t>
      </w:r>
    </w:p>
    <w:p w14:paraId="098B6BF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trust in God's provision when facing uncertainty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struggle to trust God's provision in their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trust in God's provision during challenging times? </w:t>
      </w:r>
    </w:p>
    <w:p w14:paraId="58344B40"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53DE0B"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4D77E685" w14:textId="77777777" w:rsidR="00BB7A53" w:rsidRDefault="00BB7A53" w:rsidP="00BB7A53">
      <w:pPr>
        <w:spacing w:line="247" w:lineRule="auto"/>
        <w:rPr>
          <w:rFonts w:eastAsia="Times New Roman"/>
          <w:b/>
          <w:bCs/>
          <w:kern w:val="0"/>
          <w:sz w:val="21"/>
          <w:szCs w:val="21"/>
        </w:rPr>
      </w:pPr>
    </w:p>
    <w:p w14:paraId="44B9795C" w14:textId="1E7A1B59"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Lead by Example</w:t>
      </w:r>
    </w:p>
    <w:p w14:paraId="1A7192B8"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and the leaders set an example by living in Jerusalem, encouraging others to follow. "In everything, set them an example by doing what is good" (Titus 2:7). Leading by example is a powerful way to inspire and motivate those around us to pursue God's purposes.</w:t>
      </w:r>
    </w:p>
    <w:p w14:paraId="12165D9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lead by example in your community like the leaders in Nehemiah 11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leading by example is crucial for inspiring others to take 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others to follow your lead in daily life? </w:t>
      </w:r>
    </w:p>
    <w:p w14:paraId="7F10F491"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Diversity</w:t>
      </w:r>
    </w:p>
    <w:p w14:paraId="48835DE7"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chapter lists people from various backgrounds, highlighting the beauty of diversity in God's family. "There is neither Jew nor Greek, slave nor free, male nor female, for you are all one in Christ Jesus" (Galatians 3:28). Embracing diversity enriches our community and reflects the unity found in Christ.</w:t>
      </w:r>
    </w:p>
    <w:p w14:paraId="72B6513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celebrate diverse talents and roles within your community, as seen in Nehemiah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diversity was important for the rebuilding of Jerusalem in Nehemiah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diverse voices are valued and included in your daily life? </w:t>
      </w:r>
    </w:p>
    <w:p w14:paraId="45C54C64"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C18D38"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300FC0BA" w14:textId="77777777" w:rsidR="00BB7A53" w:rsidRDefault="00BB7A53" w:rsidP="00BB7A53">
      <w:pPr>
        <w:spacing w:line="247" w:lineRule="auto"/>
        <w:rPr>
          <w:rFonts w:eastAsia="Times New Roman"/>
          <w:b/>
          <w:bCs/>
          <w:kern w:val="0"/>
          <w:sz w:val="21"/>
          <w:szCs w:val="21"/>
        </w:rPr>
      </w:pPr>
    </w:p>
    <w:p w14:paraId="575787B2" w14:textId="45538485"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Stay Committed to God's Mission</w:t>
      </w:r>
    </w:p>
    <w:p w14:paraId="53FD9F4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people in Nehemiah 11 were committed to rebuilding and restoring Jerusalem, demonstrating unwavering dedication to God's mission. "Therefore, my beloved brothers, be steadfast, immovable, always abounding in the work of the Lord" (1 Corinthians 15:58). Staying committed to God's mission ensures that we remain focused on what truly matters.</w:t>
      </w:r>
    </w:p>
    <w:p w14:paraId="43D4BBB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stay committed to God's mission when facing personal sacrifices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dedicating yourself to God's mission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staying committed to God's mission require both personal and collective effort? </w:t>
      </w:r>
    </w:p>
    <w:p w14:paraId="5333240A"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Rejoice in God's Faithfulness</w:t>
      </w:r>
    </w:p>
    <w:p w14:paraId="6BFA806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Finally, Nehemiah 11 is a testament to God's faithfulness in fulfilling His promises. "The LORD is faithful to all His promises and loving toward all He has made" (Psalm 145:13). Rejoicing in God's faithfulness strengthens our faith and reminds us that He is always at work, even when we cannot see it.</w:t>
      </w:r>
    </w:p>
    <w:p w14:paraId="041DCBEA" w14:textId="77777777" w:rsidR="00BB7A53" w:rsidRPr="001B37DC" w:rsidRDefault="00BB7A53" w:rsidP="00BB7A53">
      <w:pPr>
        <w:spacing w:line="247" w:lineRule="auto"/>
        <w:rPr>
          <w:rFonts w:eastAsia="Times New Roman"/>
          <w:kern w:val="0"/>
          <w:sz w:val="21"/>
          <w:szCs w:val="21"/>
        </w:rPr>
      </w:pPr>
      <w:r w:rsidRPr="00F6333B">
        <w:rPr>
          <w:rFonts w:eastAsia="Times New Roman"/>
          <w:kern w:val="0"/>
          <w:sz w:val="21"/>
          <w:szCs w:val="21"/>
        </w:rPr>
        <w:t>1. How can you actively rejoice in God's faithfulness during challenging times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God's faithfulness strengthens your personal and communal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faithfulness daily?</w:t>
      </w:r>
      <w:r w:rsidRPr="001B37DC">
        <w:br w:type="page"/>
      </w:r>
    </w:p>
    <w:p w14:paraId="06247C4B" w14:textId="77777777" w:rsidR="00BB7A53" w:rsidRPr="00BB7A53" w:rsidRDefault="00BB7A53" w:rsidP="00BB7A53">
      <w:pPr>
        <w:spacing w:line="247" w:lineRule="auto"/>
        <w:jc w:val="center"/>
        <w:outlineLvl w:val="0"/>
        <w:rPr>
          <w:rFonts w:eastAsia="Times New Roman"/>
          <w:b/>
          <w:bCs/>
          <w:kern w:val="36"/>
          <w:sz w:val="32"/>
          <w:szCs w:val="32"/>
        </w:rPr>
      </w:pPr>
      <w:r w:rsidRPr="00BB7A53">
        <w:rPr>
          <w:rFonts w:eastAsia="Times New Roman"/>
          <w:b/>
          <w:bCs/>
          <w:kern w:val="36"/>
          <w:sz w:val="32"/>
          <w:szCs w:val="32"/>
        </w:rPr>
        <w:t>Nehemiah 12 Teaching Points and Bible Study Questions</w:t>
      </w:r>
    </w:p>
    <w:p w14:paraId="40C10A22" w14:textId="67617450"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The Power of Joyful Worship</w:t>
      </w:r>
    </w:p>
    <w:p w14:paraId="48AE9FBB"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 xml:space="preserve">Nehemiah 12 highlights the importance of joyful worship as the people of Israel come together to dedicate the wall of Jerusalem. The chapter shows us that worship is not just a ritual but a celebration of God's faithfulness. "And on that </w:t>
      </w:r>
      <w:proofErr w:type="gramStart"/>
      <w:r w:rsidRPr="00F6333B">
        <w:rPr>
          <w:rFonts w:eastAsia="Times New Roman"/>
          <w:kern w:val="0"/>
          <w:sz w:val="21"/>
          <w:szCs w:val="21"/>
        </w:rPr>
        <w:t>day</w:t>
      </w:r>
      <w:proofErr w:type="gramEnd"/>
      <w:r w:rsidRPr="00F6333B">
        <w:rPr>
          <w:rFonts w:eastAsia="Times New Roman"/>
          <w:kern w:val="0"/>
          <w:sz w:val="21"/>
          <w:szCs w:val="21"/>
        </w:rPr>
        <w:t xml:space="preserve"> they offered great sacrifices, rejoicing because God had given them great joy" (Nehemiah 12:43). Let this remind us that worship should be a joyful expression of gratitude, lifting our spirits and drawing us closer to God.</w:t>
      </w:r>
    </w:p>
    <w:p w14:paraId="6E32998E"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 xml:space="preserve">1. How can </w:t>
      </w:r>
      <w:proofErr w:type="gramStart"/>
      <w:r w:rsidRPr="00F6333B">
        <w:rPr>
          <w:rFonts w:eastAsia="Times New Roman"/>
          <w:kern w:val="0"/>
          <w:sz w:val="21"/>
          <w:szCs w:val="21"/>
        </w:rPr>
        <w:t>joyful</w:t>
      </w:r>
      <w:proofErr w:type="gramEnd"/>
      <w:r w:rsidRPr="00F6333B">
        <w:rPr>
          <w:rFonts w:eastAsia="Times New Roman"/>
          <w:kern w:val="0"/>
          <w:sz w:val="21"/>
          <w:szCs w:val="21"/>
        </w:rPr>
        <w:t xml:space="preserve"> worship in your life influence your community like in Nehemiah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joyful worship is essential for spiritual renewal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incorporate more joy in your worship practices? </w:t>
      </w:r>
    </w:p>
    <w:p w14:paraId="2639C783"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Community</w:t>
      </w:r>
    </w:p>
    <w:p w14:paraId="11A7A7D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chapter emphasizes the strength found in community. The Israelites gathered as one to celebrate their achievements, showing us that we are stronger together. "The priests and Levites purified themselves, the people, the gates, and the wall" (Nehemiah 12:30). This collective effort underscores the importance of unity in our faith journey, encouraging us to support and uplift one another.</w:t>
      </w:r>
    </w:p>
    <w:p w14:paraId="67DF7065"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contribute to building a strong community like the one in Nehemiah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achievements together strengthens community bonds?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Nehemiah 12 about the importance of shared leadership in community? </w:t>
      </w:r>
    </w:p>
    <w:p w14:paraId="4FA244C0"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A87754"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05072900" w14:textId="77777777" w:rsidR="00BB7A53" w:rsidRDefault="00BB7A53" w:rsidP="00BB7A53">
      <w:pPr>
        <w:spacing w:line="247" w:lineRule="auto"/>
        <w:rPr>
          <w:rFonts w:eastAsia="Times New Roman"/>
          <w:b/>
          <w:bCs/>
          <w:kern w:val="0"/>
          <w:sz w:val="21"/>
          <w:szCs w:val="21"/>
        </w:rPr>
      </w:pPr>
    </w:p>
    <w:p w14:paraId="01E7CBDB" w14:textId="1AF6B194"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Leadership in Action</w:t>
      </w:r>
    </w:p>
    <w:p w14:paraId="34843905"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12 showcases effective leadership through Nehemiah's example. He organized the dedication ceremony, demonstrating that good leaders inspire and mobilize others. "I brought the leaders of Judah up on the wall and appointed two great thanksgiving choirs" (Nehemiah 12:31). This teaches us that leadership is about serving others and guiding them towards a common goal.</w:t>
      </w:r>
    </w:p>
    <w:p w14:paraId="4F8C51F4"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apply Nehemiah's leadership qualities to inspire and motivate your team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achievements is important for effective leadership and team morale?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Nehemiah's delegation skills to improve your own leadership approach? </w:t>
      </w:r>
    </w:p>
    <w:p w14:paraId="5530E604"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Music in Worship</w:t>
      </w:r>
    </w:p>
    <w:p w14:paraId="4FF50244"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 xml:space="preserve">Music plays a central role in the celebration, with choirs and instruments enhancing the worship experience. "The singers sang with </w:t>
      </w:r>
      <w:proofErr w:type="spellStart"/>
      <w:r w:rsidRPr="00F6333B">
        <w:rPr>
          <w:rFonts w:eastAsia="Times New Roman"/>
          <w:kern w:val="0"/>
          <w:sz w:val="21"/>
          <w:szCs w:val="21"/>
        </w:rPr>
        <w:t>Jezrahiah</w:t>
      </w:r>
      <w:proofErr w:type="spellEnd"/>
      <w:r w:rsidRPr="00F6333B">
        <w:rPr>
          <w:rFonts w:eastAsia="Times New Roman"/>
          <w:kern w:val="0"/>
          <w:sz w:val="21"/>
          <w:szCs w:val="21"/>
        </w:rPr>
        <w:t xml:space="preserve"> as the leader" (Nehemiah 12:42). This reminds us of the power of music to elevate our worship, helping us to express our love and reverence for God in a profound way.</w:t>
      </w:r>
    </w:p>
    <w:p w14:paraId="0564CA3E"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incorporating music enhance your personal worship experience and connection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music played a significant role in Nehemiah's dedication ceremony?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involve more music in your community's worship practices? </w:t>
      </w:r>
    </w:p>
    <w:p w14:paraId="249CAD36"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93FD5C"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48EEB1B1" w14:textId="77777777" w:rsidR="00BB7A53" w:rsidRDefault="00BB7A53" w:rsidP="00BB7A53">
      <w:pPr>
        <w:spacing w:line="247" w:lineRule="auto"/>
        <w:rPr>
          <w:rFonts w:eastAsia="Times New Roman"/>
          <w:b/>
          <w:bCs/>
          <w:kern w:val="0"/>
          <w:sz w:val="21"/>
          <w:szCs w:val="21"/>
        </w:rPr>
      </w:pPr>
    </w:p>
    <w:p w14:paraId="06AF5058" w14:textId="196B6AD8"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The Importance of Thanksgiving</w:t>
      </w:r>
    </w:p>
    <w:p w14:paraId="0EA9ECB4"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Thanksgiving is a recurring theme in Nehemiah 12, as the people express gratitude for God's blessings. "They offered great sacrifices and rejoiced, for God had given them great joy" (Nehemiah 12:43). This teaches us to cultivate a heart of gratitude, recognizing God's hand in our lives and giving thanks in all circumstances.</w:t>
      </w:r>
    </w:p>
    <w:p w14:paraId="174F72C3" w14:textId="77777777" w:rsidR="00BB7A53" w:rsidRDefault="00BB7A53" w:rsidP="00BB7A53">
      <w:pPr>
        <w:spacing w:line="247" w:lineRule="auto"/>
      </w:pPr>
      <w:r w:rsidRPr="00F6333B">
        <w:rPr>
          <w:rFonts w:eastAsia="Times New Roman"/>
          <w:kern w:val="0"/>
          <w:sz w:val="21"/>
          <w:szCs w:val="21"/>
        </w:rPr>
        <w:t>1. How can you incorporate thanksgiving into your daily routine to strengthen your faith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thanksgiving was central to Nehemiah's celebration, and how can we emulate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Nehemiah 12 about expressing gratitude in challenging circumstances?</w:t>
      </w:r>
    </w:p>
    <w:p w14:paraId="694CA138" w14:textId="0C398FD4"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Dedication to God's Work</w:t>
      </w:r>
    </w:p>
    <w:p w14:paraId="3BD1DA94"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dedication of the wall symbolizes the people's commitment to God's work. "The priests and Levites purified themselves, the people, the gates, and the wall" (Nehemiah 12:30). This act of dedication encourages us to commit our efforts to God's purposes, ensuring that our work is aligned with His will.</w:t>
      </w:r>
    </w:p>
    <w:p w14:paraId="7CBB358E"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incorporate dedication to God's work in your daily routine like Nehemiah's community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public celebrations of dedication, like in Nehemiah 12, strengthen community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contributions to God's work are celebrated and acknowledged? </w:t>
      </w:r>
    </w:p>
    <w:p w14:paraId="373C1833"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1C5D5C"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5D3DB688" w14:textId="77777777" w:rsidR="00BB7A53" w:rsidRDefault="00BB7A53" w:rsidP="00BB7A53">
      <w:pPr>
        <w:spacing w:line="247" w:lineRule="auto"/>
        <w:rPr>
          <w:rFonts w:eastAsia="Times New Roman"/>
          <w:b/>
          <w:bCs/>
          <w:kern w:val="0"/>
          <w:sz w:val="21"/>
          <w:szCs w:val="21"/>
        </w:rPr>
      </w:pPr>
    </w:p>
    <w:p w14:paraId="350287F7" w14:textId="41365A94"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The Legacy of Faithfulness</w:t>
      </w:r>
    </w:p>
    <w:p w14:paraId="3D26E07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 xml:space="preserve">Nehemiah 12 lists the names of those who participated in the dedication, highlighting the legacy of faithfulness. "These were the heads of the priests and their associates in the days of </w:t>
      </w:r>
      <w:proofErr w:type="spellStart"/>
      <w:r w:rsidRPr="00F6333B">
        <w:rPr>
          <w:rFonts w:eastAsia="Times New Roman"/>
          <w:kern w:val="0"/>
          <w:sz w:val="21"/>
          <w:szCs w:val="21"/>
        </w:rPr>
        <w:t>Jeshua</w:t>
      </w:r>
      <w:proofErr w:type="spellEnd"/>
      <w:r w:rsidRPr="00F6333B">
        <w:rPr>
          <w:rFonts w:eastAsia="Times New Roman"/>
          <w:kern w:val="0"/>
          <w:sz w:val="21"/>
          <w:szCs w:val="21"/>
        </w:rPr>
        <w:t>" (Nehemiah 12:7). This reminds us that our faithfulness leaves a lasting impact, inspiring future generations to follow in our footsteps.</w:t>
      </w:r>
    </w:p>
    <w:p w14:paraId="177E88AE"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actively contribute to a legacy of faithfulness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legacy of faithfulness is important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and continue the faithfulness of those before you? </w:t>
      </w:r>
    </w:p>
    <w:p w14:paraId="6C4E4550"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Fulfillment</w:t>
      </w:r>
    </w:p>
    <w:p w14:paraId="11C6008E"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The completion of the wall and its dedication brought immense joy to the people. "The sound of rejoicing in Jerusalem could be heard from far away" (Nehemiah 12:43). This teaches us that fulfilling God's plans brings deep satisfaction and joy, encouraging us to persevere in our endeavors.</w:t>
      </w:r>
    </w:p>
    <w:p w14:paraId="7410100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cultivate joy in your life when witnessing the fulfillment of a long-term goal?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achievements with others enhances the joy of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gratitude remains central when experiencing the joy of fulfillment? </w:t>
      </w:r>
    </w:p>
    <w:p w14:paraId="75B0C10E"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83B531"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1722BBF1" w14:textId="77777777" w:rsidR="00BB7A53" w:rsidRDefault="00BB7A53" w:rsidP="00BB7A53">
      <w:pPr>
        <w:spacing w:line="247" w:lineRule="auto"/>
        <w:rPr>
          <w:rFonts w:eastAsia="Times New Roman"/>
          <w:b/>
          <w:bCs/>
          <w:kern w:val="0"/>
          <w:sz w:val="21"/>
          <w:szCs w:val="21"/>
        </w:rPr>
      </w:pPr>
    </w:p>
    <w:p w14:paraId="27444246" w14:textId="6DCAC634"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The Role of Purification</w:t>
      </w:r>
    </w:p>
    <w:p w14:paraId="00AF4DF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Purification was an essential part of the dedication ceremony, symbolizing the need for holiness. "The priests and Levites purified themselves, the people, the gates, and the wall" (Nehemiah 12:30). This reminds us of the importance of spiritual purity, urging us to seek God's cleansing and live lives that honor Him.</w:t>
      </w:r>
    </w:p>
    <w:p w14:paraId="604F1B6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incorporate purification practices into your daily spiritual routine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purification was essential for the community's unity in Nehemiah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Nehemiah 12 about preparing your heart for worship? </w:t>
      </w:r>
    </w:p>
    <w:p w14:paraId="55DC19DC"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Celebration of God's Faithfulness</w:t>
      </w:r>
    </w:p>
    <w:p w14:paraId="77D8FC7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Ultimately, Nehemiah 12 is a celebration of God's faithfulness. The people rejoiced because they recognized God's hand in their success. "They offered great sacrifices and rejoiced, for God had given them great joy" (Nehemiah 12:43). This encourages us to celebrate God's faithfulness in our lives, acknowledging His goodness and grace in every season.</w:t>
      </w:r>
    </w:p>
    <w:p w14:paraId="5A5B3302" w14:textId="77777777" w:rsidR="00BB7A53" w:rsidRPr="001B37DC" w:rsidRDefault="00BB7A53" w:rsidP="00BB7A53">
      <w:pPr>
        <w:spacing w:line="247" w:lineRule="auto"/>
        <w:rPr>
          <w:rFonts w:eastAsia="Times New Roman"/>
          <w:kern w:val="0"/>
          <w:sz w:val="21"/>
          <w:szCs w:val="21"/>
        </w:rPr>
      </w:pPr>
      <w:r w:rsidRPr="00F6333B">
        <w:rPr>
          <w:rFonts w:eastAsia="Times New Roman"/>
          <w:kern w:val="0"/>
          <w:sz w:val="21"/>
          <w:szCs w:val="21"/>
        </w:rPr>
        <w:t>1. How can you incorporate celebration of God's faithfulness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celebration strengthens faith and unity among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Nehemiah 12 about expressing gratitude for God's faithfulness in your life?</w:t>
      </w:r>
      <w:r w:rsidRPr="001B37DC">
        <w:br w:type="page"/>
      </w:r>
    </w:p>
    <w:p w14:paraId="77C0A745" w14:textId="77777777" w:rsidR="00BB7A53" w:rsidRPr="00BB7A53" w:rsidRDefault="00BB7A53" w:rsidP="00BB7A53">
      <w:pPr>
        <w:spacing w:line="247" w:lineRule="auto"/>
        <w:jc w:val="center"/>
        <w:outlineLvl w:val="0"/>
        <w:rPr>
          <w:rFonts w:eastAsia="Times New Roman"/>
          <w:b/>
          <w:bCs/>
          <w:kern w:val="36"/>
          <w:sz w:val="32"/>
          <w:szCs w:val="32"/>
        </w:rPr>
      </w:pPr>
      <w:r w:rsidRPr="00BB7A53">
        <w:rPr>
          <w:rFonts w:eastAsia="Times New Roman"/>
          <w:b/>
          <w:bCs/>
          <w:kern w:val="36"/>
          <w:sz w:val="32"/>
          <w:szCs w:val="32"/>
        </w:rPr>
        <w:t>Nehemiah 13 Teaching Points and Bible Study Questions</w:t>
      </w:r>
    </w:p>
    <w:p w14:paraId="34DDF036" w14:textId="2A90DA8E"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Prioritize Worship and the House of God</w:t>
      </w:r>
    </w:p>
    <w:p w14:paraId="4155220E"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In Nehemiah 13, we see Nehemiah's dedication to restoring the temple's sanctity. He discovered that the storerooms meant for offerings were being misused. Nehemiah's swift action to cleanse the temple reminds us to prioritize our worship and maintain the sanctity of our spiritual lives. As it is written, "Remember me for this, O my God, and do not blot out my loving devotion that I have shown for the house of my God and its services" (Nehemiah 13:14). Let us ensure that our hearts are always a place where God is honored.</w:t>
      </w:r>
    </w:p>
    <w:p w14:paraId="7A085623"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prioritize worship in your daily life amidst modern distractions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the church remains a central focus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the sanctity of worship spaces is crucial for spiritual growth? </w:t>
      </w:r>
    </w:p>
    <w:p w14:paraId="2CDD81DD"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Guard Against Compromise</w:t>
      </w:r>
    </w:p>
    <w:p w14:paraId="48CBCC95"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 xml:space="preserve">Nehemiah's return to Jerusalem revealed that the Israelites had compromised by allowing </w:t>
      </w:r>
      <w:proofErr w:type="spellStart"/>
      <w:r w:rsidRPr="00F6333B">
        <w:rPr>
          <w:rFonts w:eastAsia="Times New Roman"/>
          <w:kern w:val="0"/>
          <w:sz w:val="21"/>
          <w:szCs w:val="21"/>
        </w:rPr>
        <w:t>Tobiah</w:t>
      </w:r>
      <w:proofErr w:type="spellEnd"/>
      <w:r w:rsidRPr="00F6333B">
        <w:rPr>
          <w:rFonts w:eastAsia="Times New Roman"/>
          <w:kern w:val="0"/>
          <w:sz w:val="21"/>
          <w:szCs w:val="21"/>
        </w:rPr>
        <w:t>, an Ammonite, to occupy a room in the temple. This teaches us the importance of guarding our lives against compromise. "Do not be unequally yoked with unbelievers" (2 Corinthians 6:14) echoes this sentiment. We must be vigilant in keeping our lives aligned with God's standards, ensuring that no worldly influence takes residence in our hearts.</w:t>
      </w:r>
    </w:p>
    <w:p w14:paraId="4D744D0A"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identify and address compromises in your spiritual life like Nehemiah did in Jerusalem?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set boundaries to guard against spiritual compromise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integrity in your faith amidst societal pressures? </w:t>
      </w:r>
    </w:p>
    <w:p w14:paraId="04D7EAAB"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8DB609"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7A502F9B" w14:textId="77777777" w:rsidR="00BB7A53" w:rsidRDefault="00BB7A53" w:rsidP="00BB7A53">
      <w:pPr>
        <w:spacing w:line="247" w:lineRule="auto"/>
        <w:rPr>
          <w:rFonts w:eastAsia="Times New Roman"/>
          <w:b/>
          <w:bCs/>
          <w:kern w:val="0"/>
          <w:sz w:val="21"/>
          <w:szCs w:val="21"/>
        </w:rPr>
      </w:pPr>
    </w:p>
    <w:p w14:paraId="01BC5B78" w14:textId="7B8D645D"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Uphold the Sabbath</w:t>
      </w:r>
    </w:p>
    <w:p w14:paraId="320DAE1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was zealous in restoring the observance of the Sabbath, a day set apart for rest and worship. He closed the city gates to prevent commerce on this holy day. "Remember the Sabbath day by keeping it holy" (Exodus 20:8) is a command that calls us to rest and refocus on God. In our busy lives, let us not forget the importance of setting aside time to rest in the Lord and rejuvenate our spirits.</w:t>
      </w:r>
    </w:p>
    <w:p w14:paraId="51DD45C2"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prioritize rest and worship in your weekly routine to uphold the Sabbath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the Sabbath is challenging in modern society, and how can you overcome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the Sabbath remains a day of rest and reflection? </w:t>
      </w:r>
    </w:p>
    <w:p w14:paraId="30CA0F4D"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Address Sin Directly</w:t>
      </w:r>
    </w:p>
    <w:p w14:paraId="52B9BF0F"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did not shy away from confronting sin. When he saw the Israelites marrying foreign women, he addressed the issue head-on, reminding them of Solomon's downfall due to similar actions. "Do not be deceived: 'Bad company corrupts good character'" (1 Corinthians 15:33). We must be courageous in addressing sin in our lives and communities, always seeking to restore and guide others back to righteousness.</w:t>
      </w:r>
    </w:p>
    <w:p w14:paraId="3AE3843B"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address sin directly in your community while maintaining compassion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confront sin immediately rather than ignoring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accountability when addressing sin in your personal life? </w:t>
      </w:r>
    </w:p>
    <w:p w14:paraId="21011535"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0760D8"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4F9F7C6B" w14:textId="77777777" w:rsidR="00BB7A53" w:rsidRDefault="00BB7A53" w:rsidP="00BB7A53">
      <w:pPr>
        <w:spacing w:line="247" w:lineRule="auto"/>
        <w:rPr>
          <w:rFonts w:eastAsia="Times New Roman"/>
          <w:b/>
          <w:bCs/>
          <w:kern w:val="0"/>
          <w:sz w:val="21"/>
          <w:szCs w:val="21"/>
        </w:rPr>
      </w:pPr>
    </w:p>
    <w:p w14:paraId="4554A6D9" w14:textId="0A1B2D24"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Lead by Example</w:t>
      </w:r>
    </w:p>
    <w:p w14:paraId="5B919D62"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Nehemiah's leadership was marked by integrity and action. He led by example, showing the people how to live according to God's laws. "Set an example for the believers in speech, in conduct, in love, in faith, and in purity" (1 Timothy 4:12). As followers of Christ, we are called to be examples in our communities, living out our faith in tangible ways that inspire others.</w:t>
      </w:r>
    </w:p>
    <w:p w14:paraId="17E7BA3A" w14:textId="05AE8584"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lead by example in maintaining integrity in your community like Nehemiah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address and correct wrongdoings in your environment?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is it important to uphold commitments and how can you inspire others to do the same?</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Persistent in Prayer</w:t>
      </w:r>
    </w:p>
    <w:p w14:paraId="2FE011AC"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Throughout Nehemiah 13, we see Nehemiah's reliance on prayer. He continually sought God's guidance and strength. "Pray without ceasing" (1 Thessalonians 5:17) is a reminder that prayer should be a constant in our lives. Let us cultivate a habit of persistent prayer, seeking God's wisdom and intervention in all circumstances.</w:t>
      </w:r>
    </w:p>
    <w:p w14:paraId="4212BBB7"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incorporate persistence in prayer when facing challenges like Nehemiah did in chapter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Nehemiah's persistent prayers were crucial in addressing the issues he encountered?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Nehemiah's example to strengthen your own prayer life today? </w:t>
      </w:r>
    </w:p>
    <w:p w14:paraId="520A2222"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2F5582"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021D276B" w14:textId="77777777" w:rsidR="00BB7A53" w:rsidRDefault="00BB7A53" w:rsidP="00BB7A53">
      <w:pPr>
        <w:spacing w:line="247" w:lineRule="auto"/>
        <w:rPr>
          <w:rFonts w:eastAsia="Times New Roman"/>
          <w:b/>
          <w:bCs/>
          <w:kern w:val="0"/>
          <w:sz w:val="21"/>
          <w:szCs w:val="21"/>
        </w:rPr>
      </w:pPr>
    </w:p>
    <w:p w14:paraId="63B83937" w14:textId="1EF041E8"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Value Community Accountability</w:t>
      </w:r>
    </w:p>
    <w:p w14:paraId="2D77D5B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 understood the power of community in maintaining faithfulness. He gathered the Levites and singers, ensuring they were supported and able to fulfill their roles. "And let us consider how to spur one another on to love and good deeds" (Hebrews 10:24). We thrive in community, holding each other accountable and encouraging one another in our walk with Christ.</w:t>
      </w:r>
    </w:p>
    <w:p w14:paraId="694F7692"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foster accountability within your community to uphold shared values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accountability is crucial for maintaining spiritual and moral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if you noticed a community member straying from shared values? </w:t>
      </w:r>
    </w:p>
    <w:p w14:paraId="2884A0BF"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Righteous Anger</w:t>
      </w:r>
    </w:p>
    <w:p w14:paraId="031793D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Nehemiah's anger at the people's disobedience was righteous and led to positive change. "In your anger do not sin" (Ephesians 4:26) teaches us that anger, when directed towards injustice and sin, can be a catalyst for reform. Let us channel our righteous anger into actions that align with God's will, seeking justice and righteousness.</w:t>
      </w:r>
    </w:p>
    <w:p w14:paraId="3A8F210E"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channel righteous anger into positive action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addressing injustices you encounter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standing up for righteousness sometimes require confronting uncomfortable situations? </w:t>
      </w:r>
    </w:p>
    <w:p w14:paraId="003811FA" w14:textId="77777777" w:rsidR="00BB7A53" w:rsidRDefault="00BB7A53" w:rsidP="00BB7A5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904243" w14:textId="77777777" w:rsidR="00BB7A53" w:rsidRDefault="00BB7A53">
      <w:pPr>
        <w:spacing w:after="0" w:line="240" w:lineRule="auto"/>
        <w:rPr>
          <w:rFonts w:eastAsia="Times New Roman"/>
          <w:b/>
          <w:bCs/>
          <w:kern w:val="0"/>
          <w:sz w:val="21"/>
          <w:szCs w:val="21"/>
        </w:rPr>
      </w:pPr>
      <w:r>
        <w:rPr>
          <w:rFonts w:eastAsia="Times New Roman"/>
          <w:b/>
          <w:bCs/>
          <w:kern w:val="0"/>
          <w:sz w:val="21"/>
          <w:szCs w:val="21"/>
        </w:rPr>
        <w:br w:type="page"/>
      </w:r>
    </w:p>
    <w:p w14:paraId="102C3818" w14:textId="77777777" w:rsidR="00BB7A53" w:rsidRDefault="00BB7A53" w:rsidP="00BB7A53">
      <w:pPr>
        <w:spacing w:line="247" w:lineRule="auto"/>
        <w:rPr>
          <w:rFonts w:eastAsia="Times New Roman"/>
          <w:b/>
          <w:bCs/>
          <w:kern w:val="0"/>
          <w:sz w:val="21"/>
          <w:szCs w:val="21"/>
        </w:rPr>
      </w:pPr>
    </w:p>
    <w:p w14:paraId="1FF3E54A" w14:textId="354AC31E" w:rsidR="00BB7A53" w:rsidRPr="00F6333B" w:rsidRDefault="00BB7A53" w:rsidP="00BB7A53">
      <w:pPr>
        <w:spacing w:line="247" w:lineRule="auto"/>
        <w:rPr>
          <w:rFonts w:eastAsia="Times New Roman"/>
          <w:kern w:val="0"/>
          <w:sz w:val="21"/>
          <w:szCs w:val="21"/>
        </w:rPr>
      </w:pPr>
      <w:r w:rsidRPr="00F6333B">
        <w:rPr>
          <w:rFonts w:eastAsia="Times New Roman"/>
          <w:b/>
          <w:bCs/>
          <w:kern w:val="0"/>
          <w:sz w:val="21"/>
          <w:szCs w:val="21"/>
        </w:rPr>
        <w:t>Remember God's Faithfulness</w:t>
      </w:r>
    </w:p>
    <w:p w14:paraId="6AB01222"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Nehemiah's actions were rooted in a deep trust in God's faithfulness. He repeatedly asked God to remember him for his efforts. "Great is Your faithfulness" (Lamentations 3:23) is a truth that undergirds our faith. As we face challenges, let us remember God's unwavering faithfulness and trust Him to guide us through.</w:t>
      </w:r>
    </w:p>
    <w:p w14:paraId="7FB4A2C6"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1. How can you actively remember and celebrate God's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past faithfulness strengthens your current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during challenging times? </w:t>
      </w:r>
    </w:p>
    <w:p w14:paraId="4FD592DF" w14:textId="77777777" w:rsidR="00BB7A53" w:rsidRPr="00F6333B" w:rsidRDefault="00BB7A53" w:rsidP="00BB7A5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Finish Strong</w:t>
      </w:r>
    </w:p>
    <w:p w14:paraId="4F70421D" w14:textId="77777777" w:rsidR="00BB7A53" w:rsidRPr="00F6333B" w:rsidRDefault="00BB7A53" w:rsidP="00BB7A53">
      <w:pPr>
        <w:spacing w:line="247" w:lineRule="auto"/>
        <w:rPr>
          <w:rFonts w:eastAsia="Times New Roman"/>
          <w:kern w:val="0"/>
          <w:sz w:val="21"/>
          <w:szCs w:val="21"/>
        </w:rPr>
      </w:pPr>
      <w:r w:rsidRPr="00F6333B">
        <w:rPr>
          <w:rFonts w:eastAsia="Times New Roman"/>
          <w:kern w:val="0"/>
          <w:sz w:val="21"/>
          <w:szCs w:val="21"/>
        </w:rPr>
        <w:t>Nehemiah's story in chapter 13 is a testament to finishing strong. Despite opposition and setbacks, he remained committed to his mission. "I have fought the good fight, I have finished the race, I have kept the faith" (2 Timothy 4:7). Let us be inspired to persevere in our faith journey, striving to finish strong and leave a legacy of faithfulness.</w:t>
      </w:r>
    </w:p>
    <w:p w14:paraId="474D996C" w14:textId="77777777" w:rsidR="00BB7A53" w:rsidRDefault="00BB7A53" w:rsidP="00BB7A53">
      <w:pPr>
        <w:spacing w:line="247" w:lineRule="auto"/>
        <w:rPr>
          <w:rFonts w:eastAsia="Times New Roman"/>
          <w:kern w:val="0"/>
          <w:sz w:val="21"/>
          <w:szCs w:val="21"/>
        </w:rPr>
      </w:pPr>
      <w:r w:rsidRPr="00F6333B">
        <w:rPr>
          <w:rFonts w:eastAsia="Times New Roman"/>
          <w:kern w:val="0"/>
          <w:sz w:val="21"/>
          <w:szCs w:val="21"/>
        </w:rPr>
        <w:t>1. How can you ensure your commitments to God remain strong, like Nehemiah's dedication to reforms?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address and correct spiritual neglect in your life?</w:t>
      </w:r>
    </w:p>
    <w:p w14:paraId="2EDA2756" w14:textId="77777777" w:rsidR="00BB7A53" w:rsidRDefault="00BB7A53" w:rsidP="00BB7A53">
      <w:pPr>
        <w:spacing w:line="247" w:lineRule="auto"/>
        <w:rPr>
          <w:rFonts w:eastAsia="Times New Roman"/>
          <w:kern w:val="0"/>
          <w:sz w:val="21"/>
          <w:szCs w:val="21"/>
        </w:rPr>
      </w:pPr>
    </w:p>
    <w:p w14:paraId="35F00649" w14:textId="77777777" w:rsidR="00BB7A53" w:rsidRDefault="00BB7A53" w:rsidP="00BB7A53">
      <w:pPr>
        <w:spacing w:line="247" w:lineRule="auto"/>
        <w:rPr>
          <w:rFonts w:eastAsia="Times New Roman"/>
          <w:kern w:val="0"/>
          <w:sz w:val="21"/>
          <w:szCs w:val="21"/>
        </w:rPr>
      </w:pPr>
    </w:p>
    <w:p w14:paraId="4C66DC3D" w14:textId="542DF045" w:rsidR="00F6333B" w:rsidRPr="001B37DC" w:rsidRDefault="00BB7A53" w:rsidP="00BB7A53">
      <w:pPr>
        <w:spacing w:line="247" w:lineRule="auto"/>
        <w:rPr>
          <w:rFonts w:eastAsia="Times New Roman"/>
          <w:kern w:val="0"/>
          <w:sz w:val="21"/>
          <w:szCs w:val="21"/>
        </w:rPr>
      </w:pPr>
      <w:r>
        <w:rPr>
          <w:rFonts w:eastAsia="Times New Roman"/>
          <w:kern w:val="0"/>
          <w:sz w:val="21"/>
          <w:szCs w:val="21"/>
        </w:rPr>
        <w:t xml:space="preserve">3. </w:t>
      </w:r>
      <w:r w:rsidRPr="00F6333B">
        <w:rPr>
          <w:rFonts w:eastAsia="Times New Roman"/>
          <w:kern w:val="0"/>
          <w:sz w:val="21"/>
          <w:szCs w:val="21"/>
        </w:rPr>
        <w:t>Why do you think maintaining spiritual discipline is crucial for finishing strong in your faith journey?</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9709D" w14:textId="77777777" w:rsidR="006C7AE7" w:rsidRDefault="006C7AE7" w:rsidP="00993188">
      <w:pPr>
        <w:spacing w:after="0" w:line="240" w:lineRule="auto"/>
      </w:pPr>
      <w:r>
        <w:separator/>
      </w:r>
    </w:p>
  </w:endnote>
  <w:endnote w:type="continuationSeparator" w:id="0">
    <w:p w14:paraId="20293627" w14:textId="77777777" w:rsidR="006C7AE7" w:rsidRDefault="006C7AE7"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727E0"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6F9174F1"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3A404713"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FC863" w14:textId="77777777" w:rsidR="007F1F09" w:rsidRPr="007F1F09" w:rsidRDefault="007F1F09" w:rsidP="00506EB5">
    <w:pPr>
      <w:pStyle w:val="Footer"/>
      <w:framePr w:wrap="none" w:vAnchor="text" w:hAnchor="margin" w:xAlign="center" w:y="1"/>
      <w:rPr>
        <w:rStyle w:val="PageNumber"/>
        <w:sz w:val="11"/>
        <w:szCs w:val="11"/>
      </w:rPr>
    </w:pPr>
  </w:p>
  <w:p w14:paraId="31975E8C"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712FFF2"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24A543B5" wp14:editId="73234CD8">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C47EF5C" wp14:editId="5EB65DAF">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1ADA5"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E74B"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618BE3AA"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612D2" w14:textId="77777777" w:rsidR="006C7AE7" w:rsidRDefault="006C7AE7" w:rsidP="00993188">
      <w:pPr>
        <w:spacing w:after="0" w:line="240" w:lineRule="auto"/>
      </w:pPr>
      <w:r>
        <w:separator/>
      </w:r>
    </w:p>
  </w:footnote>
  <w:footnote w:type="continuationSeparator" w:id="0">
    <w:p w14:paraId="50C543D6" w14:textId="77777777" w:rsidR="006C7AE7" w:rsidRDefault="006C7AE7"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A53"/>
    <w:rsid w:val="00000CDF"/>
    <w:rsid w:val="00037514"/>
    <w:rsid w:val="000421EA"/>
    <w:rsid w:val="00051B34"/>
    <w:rsid w:val="000B6F4F"/>
    <w:rsid w:val="00153A4F"/>
    <w:rsid w:val="00177C6D"/>
    <w:rsid w:val="00194992"/>
    <w:rsid w:val="001B37DC"/>
    <w:rsid w:val="001B511C"/>
    <w:rsid w:val="001C43A9"/>
    <w:rsid w:val="001E4954"/>
    <w:rsid w:val="00223D2A"/>
    <w:rsid w:val="002358CF"/>
    <w:rsid w:val="003211B8"/>
    <w:rsid w:val="00351FC4"/>
    <w:rsid w:val="00391B5E"/>
    <w:rsid w:val="00397296"/>
    <w:rsid w:val="003B6791"/>
    <w:rsid w:val="004E081D"/>
    <w:rsid w:val="004F7C83"/>
    <w:rsid w:val="005218D9"/>
    <w:rsid w:val="0054227A"/>
    <w:rsid w:val="00590404"/>
    <w:rsid w:val="005C237B"/>
    <w:rsid w:val="00661B7E"/>
    <w:rsid w:val="006762E8"/>
    <w:rsid w:val="00687503"/>
    <w:rsid w:val="00692F03"/>
    <w:rsid w:val="006C7AE7"/>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27481"/>
    <w:rsid w:val="0095792D"/>
    <w:rsid w:val="00985E6C"/>
    <w:rsid w:val="00993188"/>
    <w:rsid w:val="009A38CE"/>
    <w:rsid w:val="009E4504"/>
    <w:rsid w:val="009E45C1"/>
    <w:rsid w:val="00A102B6"/>
    <w:rsid w:val="00AF1073"/>
    <w:rsid w:val="00B14F85"/>
    <w:rsid w:val="00B15325"/>
    <w:rsid w:val="00B22981"/>
    <w:rsid w:val="00B26268"/>
    <w:rsid w:val="00B4631E"/>
    <w:rsid w:val="00BB25B5"/>
    <w:rsid w:val="00BB7A53"/>
    <w:rsid w:val="00C410F6"/>
    <w:rsid w:val="00C53FDE"/>
    <w:rsid w:val="00CD424F"/>
    <w:rsid w:val="00D32F91"/>
    <w:rsid w:val="00DA5F01"/>
    <w:rsid w:val="00DB0942"/>
    <w:rsid w:val="00DC3612"/>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C3258"/>
  <w15:chartTrackingRefBased/>
  <w15:docId w15:val="{FD489185-D4CF-4D78-92C9-8A5A4BA38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8</TotalTime>
  <Pages>66</Pages>
  <Words>13199</Words>
  <Characters>75236</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2025-12-30T08:57:00Z</dcterms:created>
  <dcterms:modified xsi:type="dcterms:W3CDTF">2026-01-12T03:51:00Z</dcterms:modified>
</cp:coreProperties>
</file>